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18C4B" w14:textId="3041515C" w:rsidR="004848C8" w:rsidRDefault="004848C8" w:rsidP="00877008">
      <w:pPr>
        <w:pStyle w:val="Titel"/>
      </w:pPr>
      <w:bookmarkStart w:id="0" w:name="_Toc393791353"/>
      <w:bookmarkStart w:id="1" w:name="_Toc393870605"/>
      <w:bookmarkStart w:id="2" w:name="_Toc393870855"/>
      <w:bookmarkStart w:id="3" w:name="_Toc393870904"/>
    </w:p>
    <w:p w14:paraId="3C4E2F17" w14:textId="7D48745F" w:rsidR="00924E4D" w:rsidRDefault="00924E4D" w:rsidP="00EE3021">
      <w:pPr>
        <w:pStyle w:val="Titel"/>
        <w:jc w:val="center"/>
      </w:pPr>
      <w:r>
        <w:t>artikels</w:t>
      </w:r>
    </w:p>
    <w:p w14:paraId="5FA560F0" w14:textId="77777777" w:rsidR="0001491A" w:rsidRPr="0001491A" w:rsidRDefault="0001491A" w:rsidP="0001491A"/>
    <w:p w14:paraId="55704FAF" w14:textId="6E1DE58A" w:rsidR="0043361D" w:rsidRPr="00EE3021" w:rsidRDefault="0001491A" w:rsidP="0001491A">
      <w:pPr>
        <w:jc w:val="center"/>
      </w:pPr>
      <w:r>
        <w:rPr>
          <w:noProof/>
        </w:rPr>
        <w:drawing>
          <wp:inline distT="0" distB="0" distL="0" distR="0" wp14:anchorId="0BFBD453" wp14:editId="173592AB">
            <wp:extent cx="3780391" cy="2879054"/>
            <wp:effectExtent l="0" t="0" r="0" b="0"/>
            <wp:docPr id="5" name="Afbeelding 5" descr="Afbeelding met persoon, man, zitte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D bol.jpg"/>
                    <pic:cNvPicPr/>
                  </pic:nvPicPr>
                  <pic:blipFill>
                    <a:blip r:embed="rId8"/>
                    <a:stretch>
                      <a:fillRect/>
                    </a:stretch>
                  </pic:blipFill>
                  <pic:spPr>
                    <a:xfrm>
                      <a:off x="0" y="0"/>
                      <a:ext cx="3780391" cy="2879054"/>
                    </a:xfrm>
                    <a:prstGeom prst="rect">
                      <a:avLst/>
                    </a:prstGeom>
                  </pic:spPr>
                </pic:pic>
              </a:graphicData>
            </a:graphic>
          </wp:inline>
        </w:drawing>
      </w:r>
    </w:p>
    <w:p w14:paraId="0D7694F9" w14:textId="77777777" w:rsidR="0001491A" w:rsidRDefault="0001491A" w:rsidP="00EE3021">
      <w:pPr>
        <w:pStyle w:val="Titel"/>
        <w:jc w:val="center"/>
      </w:pPr>
    </w:p>
    <w:p w14:paraId="76800A29" w14:textId="6684BDEA" w:rsidR="00FA0428" w:rsidRDefault="003B737D" w:rsidP="00EE3021">
      <w:pPr>
        <w:pStyle w:val="Titel"/>
        <w:jc w:val="center"/>
      </w:pPr>
      <w:r>
        <w:t xml:space="preserve">Thema </w:t>
      </w:r>
      <w:r>
        <w:br/>
      </w:r>
      <w:r w:rsidR="00924E4D">
        <w:t>T</w:t>
      </w:r>
      <w:bookmarkEnd w:id="0"/>
      <w:bookmarkEnd w:id="1"/>
      <w:bookmarkEnd w:id="2"/>
      <w:bookmarkEnd w:id="3"/>
      <w:r w:rsidR="00924E4D">
        <w:t xml:space="preserve">abak-, alcohol- en </w:t>
      </w:r>
      <w:r w:rsidR="00EE3021">
        <w:t>D</w:t>
      </w:r>
      <w:r w:rsidR="00924E4D">
        <w:t>rugpreventie</w:t>
      </w:r>
    </w:p>
    <w:p w14:paraId="09ED9E3A" w14:textId="5B58A4EB" w:rsidR="003B737D" w:rsidRDefault="003B737D">
      <w:r>
        <w:br w:type="page"/>
      </w:r>
    </w:p>
    <w:p w14:paraId="2912BCE9" w14:textId="08968EFB" w:rsidR="00530A27" w:rsidRPr="007674DF" w:rsidRDefault="00A03AD2" w:rsidP="007674DF">
      <w:pPr>
        <w:pStyle w:val="Bodytekstgeenwitruimte"/>
        <w:rPr>
          <w:rFonts w:ascii="Source Sans Pro" w:hAnsi="Source Sans Pro"/>
          <w:color w:val="E83E33"/>
          <w:sz w:val="44"/>
          <w:szCs w:val="44"/>
        </w:rPr>
      </w:pPr>
      <w:bookmarkStart w:id="4" w:name="_Toc393791354"/>
      <w:bookmarkStart w:id="5" w:name="_Toc393870606"/>
      <w:bookmarkStart w:id="6" w:name="_Toc393870856"/>
      <w:bookmarkStart w:id="7" w:name="_Toc393870905"/>
      <w:r w:rsidRPr="007674DF">
        <w:rPr>
          <w:rFonts w:ascii="Source Sans Pro" w:hAnsi="Source Sans Pro"/>
          <w:color w:val="E83E33"/>
          <w:sz w:val="44"/>
          <w:szCs w:val="44"/>
        </w:rPr>
        <w:lastRenderedPageBreak/>
        <w:t>N</w:t>
      </w:r>
      <w:bookmarkEnd w:id="4"/>
      <w:bookmarkEnd w:id="5"/>
      <w:bookmarkEnd w:id="6"/>
      <w:bookmarkEnd w:id="7"/>
      <w:r w:rsidRPr="007674DF">
        <w:rPr>
          <w:rFonts w:ascii="Source Sans Pro" w:hAnsi="Source Sans Pro"/>
          <w:color w:val="E83E33"/>
          <w:sz w:val="44"/>
          <w:szCs w:val="44"/>
        </w:rPr>
        <w:t xml:space="preserve">icotinegebruik en corona: </w:t>
      </w:r>
      <w:r w:rsidR="007674DF">
        <w:rPr>
          <w:rFonts w:ascii="Source Sans Pro" w:hAnsi="Source Sans Pro"/>
          <w:color w:val="E83E33"/>
          <w:sz w:val="44"/>
          <w:szCs w:val="44"/>
        </w:rPr>
        <w:br/>
      </w:r>
      <w:r w:rsidRPr="007674DF">
        <w:rPr>
          <w:rFonts w:ascii="Source Sans Pro" w:hAnsi="Source Sans Pro"/>
          <w:color w:val="E83E33"/>
          <w:sz w:val="44"/>
          <w:szCs w:val="44"/>
        </w:rPr>
        <w:t>dit is wat we al weten</w:t>
      </w:r>
    </w:p>
    <w:p w14:paraId="49BD2D9C" w14:textId="7D473663" w:rsidR="00A03AD2" w:rsidRDefault="00A03AD2" w:rsidP="00453A12">
      <w:pPr>
        <w:pBdr>
          <w:top w:val="single" w:sz="4" w:space="1" w:color="auto"/>
          <w:left w:val="single" w:sz="4" w:space="4" w:color="auto"/>
          <w:bottom w:val="single" w:sz="4" w:space="1" w:color="auto"/>
          <w:right w:val="single" w:sz="4" w:space="4" w:color="auto"/>
        </w:pBdr>
        <w:rPr>
          <w:i/>
          <w:iCs/>
          <w:lang w:val="nl-NL"/>
        </w:rPr>
      </w:pPr>
      <w:r w:rsidRPr="00A03AD2">
        <w:rPr>
          <w:i/>
          <w:iCs/>
        </w:rPr>
        <w:t xml:space="preserve">Naar aanleiding van </w:t>
      </w:r>
      <w:r w:rsidRPr="00A03AD2">
        <w:rPr>
          <w:i/>
          <w:iCs/>
          <w:lang w:val="nl-NL"/>
        </w:rPr>
        <w:t xml:space="preserve">berichten die circuleren over de mogelijke beschermende effecten van nicotine voor COVID-19, werkte Tabakstop met de Stichting tegen Kanker een artikel uit dat rokers wat meer achtergrond en duiding geeft over het onderwerp. </w:t>
      </w:r>
    </w:p>
    <w:p w14:paraId="1290B196" w14:textId="0B9C6F3F" w:rsidR="00A03AD2" w:rsidRDefault="00A03AD2" w:rsidP="00A03AD2">
      <w:pPr>
        <w:pStyle w:val="Normaalweb"/>
        <w:spacing w:before="0" w:beforeAutospacing="0" w:after="0" w:afterAutospacing="0"/>
        <w:textAlignment w:val="baseline"/>
        <w:rPr>
          <w:rFonts w:ascii="Source Sans Pro" w:eastAsiaTheme="minorEastAsia" w:hAnsi="Source Sans Pro" w:cstheme="minorBidi"/>
          <w:b/>
          <w:bCs/>
          <w:sz w:val="22"/>
          <w:szCs w:val="20"/>
          <w:lang w:eastAsia="en-US"/>
        </w:rPr>
      </w:pPr>
      <w:r w:rsidRPr="00453A12">
        <w:rPr>
          <w:rFonts w:ascii="Source Sans Pro" w:eastAsiaTheme="minorEastAsia" w:hAnsi="Source Sans Pro" w:cstheme="minorBidi"/>
          <w:b/>
          <w:bCs/>
          <w:sz w:val="22"/>
          <w:szCs w:val="20"/>
          <w:lang w:eastAsia="en-US"/>
        </w:rPr>
        <w:t xml:space="preserve">SARS-CoV-2 </w:t>
      </w:r>
      <w:r w:rsidR="00453A12">
        <w:rPr>
          <w:rFonts w:ascii="Source Sans Pro" w:eastAsiaTheme="minorEastAsia" w:hAnsi="Source Sans Pro" w:cstheme="minorBidi"/>
          <w:b/>
          <w:bCs/>
          <w:sz w:val="22"/>
          <w:szCs w:val="20"/>
          <w:lang w:eastAsia="en-US"/>
        </w:rPr>
        <w:t>is een nieuw coronavirus,</w:t>
      </w:r>
      <w:r w:rsidRPr="00453A12">
        <w:rPr>
          <w:rFonts w:ascii="Source Sans Pro" w:eastAsiaTheme="minorEastAsia" w:hAnsi="Source Sans Pro" w:cstheme="minorBidi"/>
          <w:b/>
          <w:bCs/>
          <w:sz w:val="22"/>
          <w:szCs w:val="20"/>
          <w:lang w:eastAsia="en-US"/>
        </w:rPr>
        <w:t xml:space="preserve"> en</w:t>
      </w:r>
      <w:r w:rsidR="00453A12">
        <w:rPr>
          <w:rFonts w:ascii="Source Sans Pro" w:eastAsiaTheme="minorEastAsia" w:hAnsi="Source Sans Pro" w:cstheme="minorBidi"/>
          <w:b/>
          <w:bCs/>
          <w:sz w:val="22"/>
          <w:szCs w:val="20"/>
          <w:lang w:eastAsia="en-US"/>
        </w:rPr>
        <w:t xml:space="preserve"> er is daarom</w:t>
      </w:r>
      <w:r w:rsidRPr="00453A12">
        <w:rPr>
          <w:rFonts w:ascii="Source Sans Pro" w:eastAsiaTheme="minorEastAsia" w:hAnsi="Source Sans Pro" w:cstheme="minorBidi"/>
          <w:b/>
          <w:bCs/>
          <w:sz w:val="22"/>
          <w:szCs w:val="20"/>
          <w:lang w:eastAsia="en-US"/>
        </w:rPr>
        <w:t xml:space="preserve"> nog erg weinig </w:t>
      </w:r>
      <w:r w:rsidR="00453A12">
        <w:rPr>
          <w:rFonts w:ascii="Source Sans Pro" w:eastAsiaTheme="minorEastAsia" w:hAnsi="Source Sans Pro" w:cstheme="minorBidi"/>
          <w:b/>
          <w:bCs/>
          <w:sz w:val="22"/>
          <w:szCs w:val="20"/>
          <w:lang w:eastAsia="en-US"/>
        </w:rPr>
        <w:t xml:space="preserve">over </w:t>
      </w:r>
      <w:r w:rsidR="00D53C94">
        <w:rPr>
          <w:rFonts w:ascii="Source Sans Pro" w:eastAsiaTheme="minorEastAsia" w:hAnsi="Source Sans Pro" w:cstheme="minorBidi"/>
          <w:b/>
          <w:bCs/>
          <w:sz w:val="22"/>
          <w:szCs w:val="20"/>
          <w:lang w:eastAsia="en-US"/>
        </w:rPr>
        <w:t>geweten.</w:t>
      </w:r>
      <w:r w:rsidRPr="00453A12">
        <w:rPr>
          <w:rFonts w:ascii="Source Sans Pro" w:eastAsiaTheme="minorEastAsia" w:hAnsi="Source Sans Pro" w:cstheme="minorBidi"/>
          <w:b/>
          <w:bCs/>
          <w:sz w:val="22"/>
          <w:szCs w:val="20"/>
          <w:lang w:eastAsia="en-US"/>
        </w:rPr>
        <w:t xml:space="preserve"> Onderzoekers beginnen geleidelijk inzicht te verwerven in de werking van het virus. Maar sluitende conclusies trekken, dat vraagt tijd. Intussen circuleren er heel wat hypotheses, die online en op sociale media worden gedeeld. Een daarvan is dat tabak zou beschermen tegen COVID-19. </w:t>
      </w:r>
      <w:r w:rsidR="00453A12">
        <w:rPr>
          <w:rFonts w:ascii="Source Sans Pro" w:eastAsiaTheme="minorEastAsia" w:hAnsi="Source Sans Pro" w:cstheme="minorBidi"/>
          <w:b/>
          <w:bCs/>
          <w:sz w:val="22"/>
          <w:szCs w:val="20"/>
          <w:lang w:eastAsia="en-US"/>
        </w:rPr>
        <w:t>Dit is</w:t>
      </w:r>
      <w:r w:rsidRPr="00453A12">
        <w:rPr>
          <w:rFonts w:ascii="Source Sans Pro" w:eastAsiaTheme="minorEastAsia" w:hAnsi="Source Sans Pro" w:cstheme="minorBidi"/>
          <w:b/>
          <w:bCs/>
          <w:sz w:val="22"/>
          <w:szCs w:val="20"/>
          <w:lang w:eastAsia="en-US"/>
        </w:rPr>
        <w:t xml:space="preserve"> wat we al weten, en wat we (nog) niet weten over dit onderwerp.</w:t>
      </w:r>
    </w:p>
    <w:p w14:paraId="28148C36" w14:textId="77777777" w:rsidR="00453A12" w:rsidRPr="00453A12" w:rsidRDefault="00453A12" w:rsidP="00A03AD2">
      <w:pPr>
        <w:pStyle w:val="Normaalweb"/>
        <w:spacing w:before="0" w:beforeAutospacing="0" w:after="0" w:afterAutospacing="0"/>
        <w:textAlignment w:val="baseline"/>
        <w:rPr>
          <w:rFonts w:ascii="Source Sans Pro" w:eastAsiaTheme="minorEastAsia" w:hAnsi="Source Sans Pro" w:cstheme="minorBidi"/>
          <w:sz w:val="22"/>
          <w:szCs w:val="20"/>
          <w:lang w:eastAsia="en-US"/>
        </w:rPr>
      </w:pPr>
    </w:p>
    <w:p w14:paraId="53F97D24" w14:textId="3D96F1A4" w:rsidR="00A03AD2" w:rsidRPr="00453A12" w:rsidRDefault="00D53C94" w:rsidP="00A03AD2">
      <w:pPr>
        <w:pStyle w:val="Normaalweb"/>
        <w:spacing w:before="0" w:beforeAutospacing="0" w:after="150" w:afterAutospacing="0"/>
        <w:textAlignment w:val="baseline"/>
        <w:rPr>
          <w:rFonts w:ascii="Source Sans Pro" w:eastAsiaTheme="minorEastAsia" w:hAnsi="Source Sans Pro" w:cstheme="minorBidi"/>
          <w:sz w:val="22"/>
          <w:szCs w:val="20"/>
          <w:lang w:eastAsia="en-US"/>
        </w:rPr>
      </w:pPr>
      <w:r>
        <w:rPr>
          <w:rFonts w:ascii="Source Sans Pro" w:eastAsiaTheme="minorEastAsia" w:hAnsi="Source Sans Pro" w:cstheme="minorBidi"/>
          <w:sz w:val="22"/>
          <w:szCs w:val="20"/>
          <w:lang w:eastAsia="en-US"/>
        </w:rPr>
        <w:t>Om te beginnen</w:t>
      </w:r>
      <w:r w:rsidR="00A03AD2" w:rsidRPr="00453A12">
        <w:rPr>
          <w:rFonts w:ascii="Source Sans Pro" w:eastAsiaTheme="minorEastAsia" w:hAnsi="Source Sans Pro" w:cstheme="minorBidi"/>
          <w:sz w:val="22"/>
          <w:szCs w:val="20"/>
          <w:lang w:eastAsia="en-US"/>
        </w:rPr>
        <w:t xml:space="preserve"> een belangrijke nuance: het zou de nicotine zijn die beschermt, en niet de sigarettenrook. We moeten een duidelijk onderscheid maken tussen tabaks- en nicotinegebruik. Nicotine zit in tabak, maar ook in sommige vloeistoffen voor elektronische sigaretten of andere farmacologische hulpmiddelen om te helpen bij een rookstop, zoals patches. Om na te gaan of de stof nicotine een potentieel beschermend effect kan hebben, wordt in Frankrijk een klinische studie opgestart waarbij Covid-19 patiënten en hun verzorgers nicotinepatches krijgen </w:t>
      </w:r>
      <w:proofErr w:type="spellStart"/>
      <w:r w:rsidR="00A03AD2" w:rsidRPr="00453A12">
        <w:rPr>
          <w:rFonts w:ascii="Source Sans Pro" w:eastAsiaTheme="minorEastAsia" w:hAnsi="Source Sans Pro" w:cstheme="minorBidi"/>
          <w:sz w:val="22"/>
          <w:szCs w:val="20"/>
          <w:lang w:eastAsia="en-US"/>
        </w:rPr>
        <w:t>opgekleefd</w:t>
      </w:r>
      <w:proofErr w:type="spellEnd"/>
      <w:r w:rsidR="00A03AD2" w:rsidRPr="00453A12">
        <w:rPr>
          <w:rFonts w:ascii="Source Sans Pro" w:eastAsiaTheme="minorEastAsia" w:hAnsi="Source Sans Pro" w:cstheme="minorBidi"/>
          <w:sz w:val="22"/>
          <w:szCs w:val="20"/>
          <w:lang w:eastAsia="en-US"/>
        </w:rPr>
        <w:t>.</w:t>
      </w:r>
    </w:p>
    <w:p w14:paraId="2542AA04" w14:textId="352A0418" w:rsidR="00A03AD2" w:rsidRPr="00453A12" w:rsidRDefault="00453A12" w:rsidP="00453A12">
      <w:pPr>
        <w:pStyle w:val="Kop2"/>
        <w:numPr>
          <w:ilvl w:val="0"/>
          <w:numId w:val="0"/>
        </w:numPr>
        <w:spacing w:before="225" w:after="90"/>
        <w:ind w:left="567" w:hanging="567"/>
        <w:textAlignment w:val="baseline"/>
        <w:rPr>
          <w:rFonts w:ascii="Source Sans Pro" w:hAnsi="Source Sans Pro"/>
          <w:caps w:val="0"/>
          <w:spacing w:val="0"/>
          <w:szCs w:val="20"/>
        </w:rPr>
      </w:pPr>
      <w:r>
        <w:rPr>
          <w:rFonts w:ascii="Source Sans Pro" w:hAnsi="Source Sans Pro"/>
          <w:caps w:val="0"/>
          <w:spacing w:val="0"/>
          <w:szCs w:val="20"/>
        </w:rPr>
        <w:t>Wat</w:t>
      </w:r>
      <w:r w:rsidR="00A03AD2" w:rsidRPr="00453A12">
        <w:rPr>
          <w:rFonts w:ascii="Source Sans Pro" w:hAnsi="Source Sans Pro"/>
          <w:caps w:val="0"/>
          <w:spacing w:val="0"/>
          <w:szCs w:val="20"/>
        </w:rPr>
        <w:t xml:space="preserve"> we al weten:</w:t>
      </w:r>
    </w:p>
    <w:p w14:paraId="0981306D" w14:textId="42C1C4F3"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rPr>
        <w:t>Een potentieel </w:t>
      </w:r>
      <w:r w:rsidRPr="00453A12">
        <w:rPr>
          <w:rFonts w:ascii="Source Sans Pro" w:hAnsi="Source Sans Pro"/>
          <w:b/>
          <w:bCs/>
        </w:rPr>
        <w:t>beschermend effect</w:t>
      </w:r>
      <w:r w:rsidRPr="00453A12">
        <w:rPr>
          <w:rFonts w:ascii="Source Sans Pro" w:hAnsi="Source Sans Pro"/>
        </w:rPr>
        <w:t> van nicotine tegen COVID-19 is </w:t>
      </w:r>
      <w:r w:rsidRPr="00453A12">
        <w:rPr>
          <w:rFonts w:ascii="Source Sans Pro" w:hAnsi="Source Sans Pro"/>
          <w:b/>
          <w:bCs/>
        </w:rPr>
        <w:t>nog niet bevestigd</w:t>
      </w:r>
      <w:r w:rsidRPr="00453A12">
        <w:rPr>
          <w:rFonts w:ascii="Source Sans Pro" w:hAnsi="Source Sans Pro"/>
        </w:rPr>
        <w:t xml:space="preserve">. Als het bestaat, moeten de bijwerkingen van nicotinegebruik nog worden geëvalueerd. Het is geen onschuldig product. </w:t>
      </w:r>
      <w:r w:rsidR="00D53C94">
        <w:rPr>
          <w:rFonts w:ascii="Source Sans Pro" w:hAnsi="Source Sans Pro"/>
        </w:rPr>
        <w:t>Bovendien wordt o</w:t>
      </w:r>
      <w:r w:rsidRPr="00453A12">
        <w:rPr>
          <w:rFonts w:ascii="Source Sans Pro" w:hAnsi="Source Sans Pro"/>
        </w:rPr>
        <w:t>nderzoek nu pas opgestart. Voor conclusies is het nog veel te vroeg.</w:t>
      </w:r>
    </w:p>
    <w:p w14:paraId="3C2B7853" w14:textId="77777777"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rPr>
        <w:t>Elk jaar </w:t>
      </w:r>
      <w:r w:rsidRPr="00453A12">
        <w:rPr>
          <w:rFonts w:ascii="Source Sans Pro" w:hAnsi="Source Sans Pro"/>
          <w:b/>
          <w:bCs/>
        </w:rPr>
        <w:t>doodt tabak</w:t>
      </w:r>
      <w:r w:rsidRPr="00453A12">
        <w:rPr>
          <w:rFonts w:ascii="Source Sans Pro" w:hAnsi="Source Sans Pro"/>
        </w:rPr>
        <w:t> voortijdig bijna 8 miljoen mensen ter wereld. Rokers lopen veel meer risico op ademhalings- en cardiovasculaire aandoeningen. Niet roken blijft van vitaal belang voor de gezondheid.</w:t>
      </w:r>
    </w:p>
    <w:p w14:paraId="6AB3E0DD" w14:textId="77777777"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rPr>
        <w:t>Volgens recente studies </w:t>
      </w:r>
      <w:r w:rsidRPr="00453A12">
        <w:rPr>
          <w:rFonts w:ascii="Source Sans Pro" w:hAnsi="Source Sans Pro"/>
          <w:b/>
          <w:bCs/>
        </w:rPr>
        <w:t>zou roken het risico verhogen op een uiterst ernstige vorm van COVID-19</w:t>
      </w:r>
      <w:r w:rsidRPr="00453A12">
        <w:rPr>
          <w:rFonts w:ascii="Source Sans Pro" w:hAnsi="Source Sans Pro"/>
        </w:rPr>
        <w:t>.</w:t>
      </w:r>
    </w:p>
    <w:p w14:paraId="11C680E3" w14:textId="77777777"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b/>
          <w:bCs/>
        </w:rPr>
        <w:t>Nicotine is een drug</w:t>
      </w:r>
      <w:r w:rsidRPr="00453A12">
        <w:rPr>
          <w:rFonts w:ascii="Source Sans Pro" w:hAnsi="Source Sans Pro"/>
        </w:rPr>
        <w:t> die verslavend werkt. Het is dus geen onschuldig product. Gebruik geen nicotine ter preventie van COVID-19 (ook niet onder de vorm van de e-sigaret of patch, enz.).</w:t>
      </w:r>
    </w:p>
    <w:p w14:paraId="074B4EF3" w14:textId="77777777"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b/>
          <w:bCs/>
        </w:rPr>
        <w:t>De beste preventiemaatregelen zijn een gezond gewicht, regelmatige beweging en een goede bloeddruk</w:t>
      </w:r>
      <w:r w:rsidRPr="00453A12">
        <w:rPr>
          <w:rFonts w:ascii="Source Sans Pro" w:hAnsi="Source Sans Pro"/>
        </w:rPr>
        <w:t>. Hoe zorg je voor een gezonde bloeddruk? Eet gezond, doe aan lichaamsbeweging, beperk je alcoholgebruik en rook niet.</w:t>
      </w:r>
    </w:p>
    <w:p w14:paraId="6F206284" w14:textId="77777777"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b/>
          <w:bCs/>
        </w:rPr>
        <w:t>Stoppen met roken verbetert je long- en cardiovasculaire functies</w:t>
      </w:r>
      <w:r w:rsidRPr="00453A12">
        <w:rPr>
          <w:rFonts w:ascii="Source Sans Pro" w:hAnsi="Source Sans Pro"/>
        </w:rPr>
        <w:t> onmiddellijk, waardoor je </w:t>
      </w:r>
      <w:r w:rsidRPr="00453A12">
        <w:rPr>
          <w:rFonts w:ascii="Source Sans Pro" w:hAnsi="Source Sans Pro"/>
          <w:b/>
          <w:bCs/>
        </w:rPr>
        <w:t>beter bestand</w:t>
      </w:r>
      <w:r w:rsidRPr="00453A12">
        <w:rPr>
          <w:rFonts w:ascii="Source Sans Pro" w:hAnsi="Source Sans Pro"/>
        </w:rPr>
        <w:t> bent in geval van een besmetting met het coronavirus. Door te stoppen met roken, zal je bovendien je </w:t>
      </w:r>
      <w:r w:rsidRPr="00453A12">
        <w:rPr>
          <w:rFonts w:ascii="Source Sans Pro" w:hAnsi="Source Sans Pro"/>
          <w:b/>
          <w:bCs/>
        </w:rPr>
        <w:t>gezicht minder vaak aanraken met je handen</w:t>
      </w:r>
      <w:r w:rsidRPr="00453A12">
        <w:rPr>
          <w:rFonts w:ascii="Source Sans Pro" w:hAnsi="Source Sans Pro"/>
        </w:rPr>
        <w:t>, een belangrijke manier om het virus op te lopen.</w:t>
      </w:r>
    </w:p>
    <w:p w14:paraId="48706288" w14:textId="77777777"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rPr>
        <w:t>Vandaag blijft de beste manier om zich te beschermen tegen het coronavirus nog altijd het </w:t>
      </w:r>
      <w:r w:rsidRPr="00453A12">
        <w:rPr>
          <w:rFonts w:ascii="Source Sans Pro" w:hAnsi="Source Sans Pro"/>
          <w:b/>
          <w:bCs/>
        </w:rPr>
        <w:t>zorgvuldig toepassen van de voorgeschreven maatregelen</w:t>
      </w:r>
      <w:r w:rsidRPr="00453A12">
        <w:rPr>
          <w:rFonts w:ascii="Source Sans Pro" w:hAnsi="Source Sans Pro"/>
        </w:rPr>
        <w:t> (sociale afstand, handhygiëne, enz.). En dit tot er REËEL bewijs is van andere doeltreffende methodes.</w:t>
      </w:r>
    </w:p>
    <w:p w14:paraId="1A80C98F" w14:textId="77777777"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b/>
          <w:bCs/>
        </w:rPr>
        <w:t>Als je nicotine gebruikt</w:t>
      </w:r>
      <w:r w:rsidRPr="00453A12">
        <w:rPr>
          <w:rFonts w:ascii="Source Sans Pro" w:hAnsi="Source Sans Pro"/>
        </w:rPr>
        <w:t> (onder om het even welke vorm: sigaret, e-sigaret, vervangers, …), verwacht dan </w:t>
      </w:r>
      <w:r w:rsidRPr="00453A12">
        <w:rPr>
          <w:rFonts w:ascii="Source Sans Pro" w:hAnsi="Source Sans Pro"/>
          <w:b/>
          <w:bCs/>
        </w:rPr>
        <w:t>niet beter beschermd te zijn</w:t>
      </w:r>
      <w:r w:rsidRPr="00453A12">
        <w:rPr>
          <w:rFonts w:ascii="Source Sans Pro" w:hAnsi="Source Sans Pro"/>
        </w:rPr>
        <w:t> dan de rest van de bevolking tegen de COVID-19-epidemie en respecteer de beschermende maatregelen strikt.</w:t>
      </w:r>
    </w:p>
    <w:p w14:paraId="59C137BB" w14:textId="77777777" w:rsidR="00A03AD2" w:rsidRPr="00453A12" w:rsidRDefault="00A03AD2" w:rsidP="001A14BA">
      <w:pPr>
        <w:numPr>
          <w:ilvl w:val="0"/>
          <w:numId w:val="7"/>
        </w:numPr>
        <w:tabs>
          <w:tab w:val="clear" w:pos="720"/>
          <w:tab w:val="num" w:pos="855"/>
        </w:tabs>
        <w:spacing w:before="0" w:after="0" w:line="240" w:lineRule="auto"/>
        <w:ind w:left="360"/>
        <w:textAlignment w:val="baseline"/>
        <w:rPr>
          <w:rFonts w:ascii="Source Sans Pro" w:hAnsi="Source Sans Pro"/>
        </w:rPr>
      </w:pPr>
      <w:r w:rsidRPr="00453A12">
        <w:rPr>
          <w:rFonts w:ascii="Source Sans Pro" w:hAnsi="Source Sans Pro"/>
          <w:b/>
          <w:bCs/>
        </w:rPr>
        <w:t>Rokers </w:t>
      </w:r>
      <w:r w:rsidRPr="00453A12">
        <w:rPr>
          <w:rFonts w:ascii="Source Sans Pro" w:hAnsi="Source Sans Pro"/>
        </w:rPr>
        <w:t>moeten zich integendeel beschouwen als </w:t>
      </w:r>
      <w:r w:rsidRPr="00453A12">
        <w:rPr>
          <w:rFonts w:ascii="Source Sans Pro" w:hAnsi="Source Sans Pro"/>
          <w:b/>
          <w:bCs/>
        </w:rPr>
        <w:t>risicopersonen </w:t>
      </w:r>
      <w:r w:rsidRPr="00453A12">
        <w:rPr>
          <w:rFonts w:ascii="Source Sans Pro" w:hAnsi="Source Sans Pro"/>
        </w:rPr>
        <w:t>en dubbel zo waakzaam zijn.</w:t>
      </w:r>
    </w:p>
    <w:p w14:paraId="34E3DF61" w14:textId="77777777" w:rsidR="00453A12" w:rsidRDefault="00453A12" w:rsidP="00453A12">
      <w:pPr>
        <w:pStyle w:val="Normaalweb"/>
        <w:spacing w:before="0" w:beforeAutospacing="0" w:after="0" w:afterAutospacing="0"/>
        <w:ind w:left="135"/>
        <w:textAlignment w:val="baseline"/>
        <w:rPr>
          <w:rFonts w:ascii="Source Sans Pro" w:eastAsiaTheme="minorEastAsia" w:hAnsi="Source Sans Pro" w:cstheme="minorBidi"/>
          <w:b/>
          <w:bCs/>
          <w:sz w:val="22"/>
          <w:szCs w:val="20"/>
          <w:lang w:eastAsia="en-US"/>
        </w:rPr>
      </w:pPr>
    </w:p>
    <w:p w14:paraId="2FFE6F60" w14:textId="51F0091C" w:rsidR="00D53C94" w:rsidRDefault="00A03AD2" w:rsidP="00D53C94">
      <w:pPr>
        <w:pStyle w:val="Normaalweb"/>
        <w:spacing w:before="0" w:beforeAutospacing="0" w:after="0" w:afterAutospacing="0"/>
        <w:ind w:left="135"/>
        <w:textAlignment w:val="baseline"/>
        <w:rPr>
          <w:rStyle w:val="Hyperlink"/>
          <w:rFonts w:ascii="Source Sans Pro" w:eastAsiaTheme="minorEastAsia" w:hAnsi="Source Sans Pro" w:cstheme="minorBidi"/>
          <w:b/>
          <w:bCs/>
          <w:sz w:val="22"/>
          <w:szCs w:val="20"/>
          <w:lang w:eastAsia="en-US"/>
        </w:rPr>
      </w:pPr>
      <w:r w:rsidRPr="00D53C94">
        <w:rPr>
          <w:rFonts w:ascii="Source Sans Pro" w:eastAsiaTheme="minorEastAsia" w:hAnsi="Source Sans Pro" w:cstheme="minorBidi"/>
          <w:b/>
          <w:bCs/>
          <w:sz w:val="22"/>
          <w:szCs w:val="20"/>
          <w:lang w:eastAsia="en-US"/>
        </w:rPr>
        <w:lastRenderedPageBreak/>
        <w:t>Heb je vragen, neem dan gerust contact op met de Tabakstop-</w:t>
      </w:r>
      <w:proofErr w:type="spellStart"/>
      <w:r w:rsidRPr="00D53C94">
        <w:rPr>
          <w:rFonts w:ascii="Source Sans Pro" w:eastAsiaTheme="minorEastAsia" w:hAnsi="Source Sans Pro" w:cstheme="minorBidi"/>
          <w:b/>
          <w:bCs/>
          <w:sz w:val="22"/>
          <w:szCs w:val="20"/>
          <w:lang w:eastAsia="en-US"/>
        </w:rPr>
        <w:t>tabakologen</w:t>
      </w:r>
      <w:proofErr w:type="spellEnd"/>
      <w:r w:rsidRPr="00D53C94">
        <w:rPr>
          <w:rFonts w:ascii="Source Sans Pro" w:eastAsiaTheme="minorEastAsia" w:hAnsi="Source Sans Pro" w:cstheme="minorBidi"/>
          <w:b/>
          <w:bCs/>
          <w:sz w:val="22"/>
          <w:szCs w:val="20"/>
          <w:lang w:eastAsia="en-US"/>
        </w:rPr>
        <w:t xml:space="preserve"> op het gratis nummer 0800 111 00 of via het online </w:t>
      </w:r>
      <w:r w:rsidR="00D53C94">
        <w:rPr>
          <w:rFonts w:ascii="Source Sans Pro" w:eastAsiaTheme="minorEastAsia" w:hAnsi="Source Sans Pro" w:cstheme="minorBidi"/>
          <w:b/>
          <w:bCs/>
          <w:sz w:val="22"/>
          <w:szCs w:val="20"/>
          <w:lang w:eastAsia="en-US"/>
        </w:rPr>
        <w:fldChar w:fldCharType="begin"/>
      </w:r>
      <w:r w:rsidR="00D53C94">
        <w:rPr>
          <w:rFonts w:ascii="Source Sans Pro" w:eastAsiaTheme="minorEastAsia" w:hAnsi="Source Sans Pro" w:cstheme="minorBidi"/>
          <w:b/>
          <w:bCs/>
          <w:sz w:val="22"/>
          <w:szCs w:val="20"/>
          <w:lang w:eastAsia="en-US"/>
        </w:rPr>
        <w:instrText xml:space="preserve"> HYPERLINK "https://www.tabakstop.be/info-voor-rokers/over-tabakstop/contacteer-tabakstop" \o "Stel je vraag aan de tabakologen van Tabakstop" \t "_blank" </w:instrText>
      </w:r>
      <w:r w:rsidR="00D53C94">
        <w:rPr>
          <w:rFonts w:ascii="Source Sans Pro" w:eastAsiaTheme="minorEastAsia" w:hAnsi="Source Sans Pro" w:cstheme="minorBidi"/>
          <w:b/>
          <w:bCs/>
          <w:sz w:val="22"/>
          <w:szCs w:val="20"/>
          <w:lang w:eastAsia="en-US"/>
        </w:rPr>
        <w:fldChar w:fldCharType="separate"/>
      </w:r>
      <w:r w:rsidRPr="00D53C94">
        <w:rPr>
          <w:rStyle w:val="Hyperlink"/>
          <w:rFonts w:ascii="Source Sans Pro" w:eastAsiaTheme="minorEastAsia" w:hAnsi="Source Sans Pro" w:cstheme="minorBidi"/>
          <w:b/>
          <w:bCs/>
          <w:sz w:val="22"/>
          <w:szCs w:val="20"/>
          <w:lang w:eastAsia="en-US"/>
        </w:rPr>
        <w:t>formulier.</w:t>
      </w:r>
    </w:p>
    <w:p w14:paraId="6E15147B" w14:textId="77777777" w:rsidR="00D53C94" w:rsidRDefault="00D53C94" w:rsidP="00D53C94">
      <w:pPr>
        <w:rPr>
          <w:rFonts w:ascii="Source Sans Pro" w:hAnsi="Source Sans Pro"/>
        </w:rPr>
      </w:pPr>
    </w:p>
    <w:p w14:paraId="39BFA09B" w14:textId="77777777" w:rsidR="00D53C94" w:rsidRDefault="00D53C94" w:rsidP="00D53C94">
      <w:pPr>
        <w:pBdr>
          <w:top w:val="single" w:sz="4" w:space="1" w:color="auto"/>
          <w:left w:val="single" w:sz="4" w:space="4" w:color="auto"/>
          <w:bottom w:val="single" w:sz="4" w:space="1" w:color="auto"/>
          <w:right w:val="single" w:sz="4" w:space="4" w:color="auto"/>
        </w:pBdr>
        <w:rPr>
          <w:rFonts w:ascii="Source Sans Pro" w:hAnsi="Source Sans Pro"/>
        </w:rPr>
      </w:pPr>
      <w:r>
        <w:rPr>
          <w:rFonts w:ascii="Source Sans Pro" w:hAnsi="Source Sans Pro"/>
        </w:rPr>
        <w:t>Afbeelding(en)</w:t>
      </w:r>
    </w:p>
    <w:p w14:paraId="07811FC5" w14:textId="77777777" w:rsidR="00D53C94" w:rsidRDefault="00D53C94" w:rsidP="00D53C94">
      <w:pPr>
        <w:pBdr>
          <w:top w:val="single" w:sz="4" w:space="1" w:color="auto"/>
          <w:left w:val="single" w:sz="4" w:space="4" w:color="auto"/>
          <w:bottom w:val="single" w:sz="4" w:space="1" w:color="auto"/>
          <w:right w:val="single" w:sz="4" w:space="4" w:color="auto"/>
        </w:pBdr>
        <w:rPr>
          <w:rFonts w:ascii="Source Sans Pro" w:hAnsi="Source Sans Pro"/>
        </w:rPr>
      </w:pPr>
      <w:r>
        <w:rPr>
          <w:noProof/>
        </w:rPr>
        <w:drawing>
          <wp:inline distT="0" distB="0" distL="0" distR="0" wp14:anchorId="7FAC8AA6" wp14:editId="19500A74">
            <wp:extent cx="1860550" cy="13525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352550"/>
                    </a:xfrm>
                    <a:prstGeom prst="rect">
                      <a:avLst/>
                    </a:prstGeom>
                    <a:noFill/>
                    <a:ln>
                      <a:noFill/>
                    </a:ln>
                  </pic:spPr>
                </pic:pic>
              </a:graphicData>
            </a:graphic>
          </wp:inline>
        </w:drawing>
      </w:r>
      <w:r>
        <w:rPr>
          <w:noProof/>
        </w:rPr>
        <w:drawing>
          <wp:inline distT="0" distB="0" distL="0" distR="0" wp14:anchorId="2EADB944" wp14:editId="59A93739">
            <wp:extent cx="1962150" cy="1441450"/>
            <wp:effectExtent l="0" t="0" r="0" b="6350"/>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441450"/>
                    </a:xfrm>
                    <a:prstGeom prst="rect">
                      <a:avLst/>
                    </a:prstGeom>
                    <a:noFill/>
                    <a:ln>
                      <a:noFill/>
                    </a:ln>
                  </pic:spPr>
                </pic:pic>
              </a:graphicData>
            </a:graphic>
          </wp:inline>
        </w:drawing>
      </w:r>
    </w:p>
    <w:p w14:paraId="32382DD3" w14:textId="77777777" w:rsidR="00587B74" w:rsidRPr="00B90B7F" w:rsidRDefault="00587B74" w:rsidP="00587B74">
      <w:pPr>
        <w:rPr>
          <w:rFonts w:ascii="Source Sans Pro" w:hAnsi="Source Sans Pro"/>
          <w:i/>
          <w:iCs/>
          <w:sz w:val="20"/>
        </w:rPr>
      </w:pPr>
      <w:r w:rsidRPr="00B90B7F">
        <w:rPr>
          <w:rFonts w:ascii="Source Sans Pro" w:hAnsi="Source Sans Pro"/>
          <w:i/>
          <w:iCs/>
          <w:sz w:val="20"/>
        </w:rPr>
        <w:t xml:space="preserve">Bron: </w:t>
      </w:r>
      <w:hyperlink r:id="rId11" w:history="1">
        <w:r w:rsidRPr="00B90B7F">
          <w:rPr>
            <w:rStyle w:val="Hyperlink"/>
            <w:rFonts w:ascii="Source Sans Pro" w:hAnsi="Source Sans Pro"/>
            <w:i/>
            <w:iCs/>
            <w:sz w:val="20"/>
          </w:rPr>
          <w:t>www.tabakstop.be</w:t>
        </w:r>
      </w:hyperlink>
      <w:r w:rsidRPr="00B90B7F">
        <w:rPr>
          <w:rFonts w:ascii="Source Sans Pro" w:hAnsi="Source Sans Pro"/>
          <w:i/>
          <w:iCs/>
          <w:sz w:val="20"/>
        </w:rPr>
        <w:t xml:space="preserve"> </w:t>
      </w:r>
    </w:p>
    <w:p w14:paraId="009A58F5" w14:textId="77777777" w:rsidR="00D53C94" w:rsidRDefault="00D53C94">
      <w:pPr>
        <w:rPr>
          <w:rStyle w:val="Hyperlink"/>
          <w:rFonts w:ascii="Source Sans Pro" w:hAnsi="Source Sans Pro"/>
          <w:b/>
          <w:bCs/>
        </w:rPr>
      </w:pPr>
      <w:r>
        <w:rPr>
          <w:rStyle w:val="Hyperlink"/>
          <w:rFonts w:ascii="Source Sans Pro" w:hAnsi="Source Sans Pro"/>
          <w:b/>
          <w:bCs/>
        </w:rPr>
        <w:br w:type="page"/>
      </w:r>
    </w:p>
    <w:p w14:paraId="21841575" w14:textId="47E3BC39" w:rsidR="00004AAC" w:rsidRPr="007674DF" w:rsidRDefault="00D53C94" w:rsidP="00D53C94">
      <w:pPr>
        <w:pStyle w:val="Kop1"/>
        <w:numPr>
          <w:ilvl w:val="0"/>
          <w:numId w:val="0"/>
        </w:numPr>
        <w:rPr>
          <w:rFonts w:ascii="Source Sans Pro" w:eastAsia="Times New Roman" w:hAnsi="Source Sans Pro" w:cs="Times New Roman"/>
          <w:b w:val="0"/>
          <w:bCs w:val="0"/>
          <w:caps w:val="0"/>
          <w:color w:val="E83E33"/>
          <w:spacing w:val="0"/>
          <w:sz w:val="44"/>
          <w:szCs w:val="44"/>
          <w:lang w:eastAsia="en-GB"/>
        </w:rPr>
      </w:pPr>
      <w:r>
        <w:rPr>
          <w:rFonts w:ascii="Source Sans Pro" w:hAnsi="Source Sans Pro"/>
          <w:caps w:val="0"/>
          <w:color w:val="auto"/>
          <w:spacing w:val="0"/>
          <w:sz w:val="22"/>
          <w:szCs w:val="20"/>
        </w:rPr>
        <w:lastRenderedPageBreak/>
        <w:fldChar w:fldCharType="end"/>
      </w:r>
      <w:r w:rsidRPr="007674DF">
        <w:rPr>
          <w:rFonts w:ascii="Source Sans Pro" w:eastAsia="Times New Roman" w:hAnsi="Source Sans Pro" w:cs="Times New Roman"/>
          <w:b w:val="0"/>
          <w:bCs w:val="0"/>
          <w:caps w:val="0"/>
          <w:color w:val="E83E33"/>
          <w:spacing w:val="0"/>
          <w:sz w:val="44"/>
          <w:szCs w:val="44"/>
          <w:lang w:eastAsia="en-GB"/>
        </w:rPr>
        <w:t>31 Me</w:t>
      </w:r>
      <w:r w:rsidR="00924E4D" w:rsidRPr="007674DF">
        <w:rPr>
          <w:rFonts w:ascii="Source Sans Pro" w:eastAsia="Times New Roman" w:hAnsi="Source Sans Pro" w:cs="Times New Roman"/>
          <w:b w:val="0"/>
          <w:bCs w:val="0"/>
          <w:caps w:val="0"/>
          <w:color w:val="E83E33"/>
          <w:spacing w:val="0"/>
          <w:sz w:val="44"/>
          <w:szCs w:val="44"/>
          <w:lang w:eastAsia="en-GB"/>
        </w:rPr>
        <w:t xml:space="preserve">i – </w:t>
      </w:r>
      <w:proofErr w:type="spellStart"/>
      <w:r w:rsidR="00924E4D" w:rsidRPr="007674DF">
        <w:rPr>
          <w:rFonts w:ascii="Source Sans Pro" w:eastAsia="Times New Roman" w:hAnsi="Source Sans Pro" w:cs="Times New Roman"/>
          <w:b w:val="0"/>
          <w:bCs w:val="0"/>
          <w:caps w:val="0"/>
          <w:color w:val="E83E33"/>
          <w:spacing w:val="0"/>
          <w:sz w:val="44"/>
          <w:szCs w:val="44"/>
          <w:lang w:eastAsia="en-GB"/>
        </w:rPr>
        <w:t>werelddag</w:t>
      </w:r>
      <w:proofErr w:type="spellEnd"/>
      <w:r w:rsidR="00924E4D" w:rsidRPr="007674DF">
        <w:rPr>
          <w:rFonts w:ascii="Source Sans Pro" w:eastAsia="Times New Roman" w:hAnsi="Source Sans Pro" w:cs="Times New Roman"/>
          <w:b w:val="0"/>
          <w:bCs w:val="0"/>
          <w:caps w:val="0"/>
          <w:color w:val="E83E33"/>
          <w:spacing w:val="0"/>
          <w:sz w:val="44"/>
          <w:szCs w:val="44"/>
          <w:lang w:eastAsia="en-GB"/>
        </w:rPr>
        <w:t xml:space="preserve"> zonder tabak</w:t>
      </w:r>
    </w:p>
    <w:p w14:paraId="6E8D67E0" w14:textId="77777777" w:rsidR="00924E4D" w:rsidRDefault="00924E4D" w:rsidP="00924E4D">
      <w:pPr>
        <w:rPr>
          <w:rFonts w:ascii="Source Sans Pro" w:hAnsi="Source Sans Pro"/>
          <w:b/>
          <w:bCs/>
          <w:szCs w:val="22"/>
        </w:rPr>
      </w:pPr>
      <w:r>
        <w:rPr>
          <w:rFonts w:ascii="Source Sans Pro" w:hAnsi="Source Sans Pro"/>
          <w:b/>
          <w:bCs/>
        </w:rPr>
        <w:t xml:space="preserve">Ben jij een roker, maar ben je die pakjes sigaretten liever kwijt dan rijk? Dan is dit hét moment om de stap te zetten naar rookstop. Je kan immers ook op afstand bij verschillende professionals terecht voor advies en ondersteuning op maat om de sigaret definitief uit je leven te verbannen. </w:t>
      </w:r>
    </w:p>
    <w:p w14:paraId="41D6E7BF" w14:textId="77777777" w:rsidR="00924E4D" w:rsidRDefault="00924E4D" w:rsidP="00924E4D">
      <w:pPr>
        <w:rPr>
          <w:rFonts w:ascii="Source Sans Pro" w:hAnsi="Source Sans Pro"/>
        </w:rPr>
      </w:pPr>
      <w:r>
        <w:rPr>
          <w:rFonts w:ascii="Source Sans Pro" w:hAnsi="Source Sans Pro"/>
        </w:rPr>
        <w:t xml:space="preserve">Kiezen voor een leven zonder tabak, da’s kiezen voor een gezonder leven; dat weet iedereen. Stoppen met roken verlaagt ook het risico op complicaties bij besmetting met het coronavirus, maar ook bij andere ziektes. Het risico op hart- en vaatziekten halveert, je longen worden weer schoon en je energiepeil neemt toe. Tegelijk bescherm je anderen tegen de gevaren van passief roken en ook je portemonnee zal je erg dankbaar zijn. </w:t>
      </w:r>
    </w:p>
    <w:p w14:paraId="6C856F76" w14:textId="77777777" w:rsidR="00924E4D" w:rsidRDefault="00924E4D" w:rsidP="00924E4D">
      <w:pPr>
        <w:rPr>
          <w:rFonts w:ascii="Source Sans Pro" w:hAnsi="Source Sans Pro"/>
          <w:b/>
          <w:bCs/>
        </w:rPr>
      </w:pPr>
      <w:r>
        <w:rPr>
          <w:rFonts w:ascii="Source Sans Pro" w:hAnsi="Source Sans Pro"/>
          <w:b/>
          <w:bCs/>
        </w:rPr>
        <w:t>Stoppen met roken, een werk van lange adem</w:t>
      </w:r>
    </w:p>
    <w:p w14:paraId="56120358" w14:textId="77777777" w:rsidR="00924E4D" w:rsidRDefault="00924E4D" w:rsidP="00924E4D">
      <w:pPr>
        <w:rPr>
          <w:rFonts w:ascii="Source Sans Pro" w:hAnsi="Source Sans Pro"/>
        </w:rPr>
      </w:pPr>
      <w:r>
        <w:rPr>
          <w:rFonts w:ascii="Source Sans Pro" w:hAnsi="Source Sans Pro"/>
        </w:rPr>
        <w:t xml:space="preserve">In de praktijk blijkt het niet altijd zo gemakkelijk om je levensstijl om te gooien. Veel rokers hervallen vaak in oude gewoonten en stoppen met roken is dikwijls een werk van lange adem. Wist je echter dat stoppen met de hulp van een </w:t>
      </w:r>
      <w:proofErr w:type="spellStart"/>
      <w:r>
        <w:rPr>
          <w:rFonts w:ascii="Source Sans Pro" w:hAnsi="Source Sans Pro"/>
        </w:rPr>
        <w:t>tabakoloog</w:t>
      </w:r>
      <w:proofErr w:type="spellEnd"/>
      <w:r>
        <w:rPr>
          <w:rFonts w:ascii="Source Sans Pro" w:hAnsi="Source Sans Pro"/>
        </w:rPr>
        <w:t xml:space="preserve"> je kans om voorgoed te stoppen met roken vergroot? Zo’n </w:t>
      </w:r>
      <w:proofErr w:type="spellStart"/>
      <w:r>
        <w:rPr>
          <w:rFonts w:ascii="Source Sans Pro" w:hAnsi="Source Sans Pro"/>
        </w:rPr>
        <w:t>tabakoloog</w:t>
      </w:r>
      <w:proofErr w:type="spellEnd"/>
      <w:r>
        <w:rPr>
          <w:rFonts w:ascii="Source Sans Pro" w:hAnsi="Source Sans Pro"/>
        </w:rPr>
        <w:t xml:space="preserve"> is een echte rookstopspecialist. Hij begeleidt je, geeft je handige tips om te stoppen met roken en gaat na wat roken voor jou betekent. Hij weet ook hoe moeilijk het is om te stoppen. De </w:t>
      </w:r>
      <w:proofErr w:type="spellStart"/>
      <w:r>
        <w:rPr>
          <w:rFonts w:ascii="Source Sans Pro" w:hAnsi="Source Sans Pro"/>
        </w:rPr>
        <w:t>tabakoloog</w:t>
      </w:r>
      <w:proofErr w:type="spellEnd"/>
      <w:r>
        <w:rPr>
          <w:rFonts w:ascii="Source Sans Pro" w:hAnsi="Source Sans Pro"/>
        </w:rPr>
        <w:t xml:space="preserve"> zorgt ervoor dat je je goed voorbereidt en begeleidt je tijdens het stoppen. </w:t>
      </w:r>
    </w:p>
    <w:p w14:paraId="0C171C04" w14:textId="77777777" w:rsidR="00924E4D" w:rsidRDefault="00924E4D" w:rsidP="00924E4D">
      <w:pPr>
        <w:rPr>
          <w:rFonts w:ascii="Source Sans Pro" w:hAnsi="Source Sans Pro"/>
          <w:b/>
          <w:bCs/>
        </w:rPr>
      </w:pPr>
      <w:r>
        <w:rPr>
          <w:rFonts w:ascii="Source Sans Pro" w:hAnsi="Source Sans Pro"/>
          <w:b/>
          <w:bCs/>
        </w:rPr>
        <w:t>Stoppen met roken tijdens de coronacrisis</w:t>
      </w:r>
    </w:p>
    <w:p w14:paraId="6D9A7F25" w14:textId="0C6DBFD2" w:rsidR="00924E4D" w:rsidRDefault="00924E4D" w:rsidP="00924E4D">
      <w:pPr>
        <w:rPr>
          <w:rFonts w:ascii="Source Sans Pro" w:hAnsi="Source Sans Pro"/>
        </w:rPr>
      </w:pPr>
      <w:r>
        <w:rPr>
          <w:rFonts w:ascii="Source Sans Pro" w:hAnsi="Source Sans Pro"/>
        </w:rPr>
        <w:t xml:space="preserve">Omwille van de maatregelen tegen de verspreiding van het COVID-19 virus zijn er veel </w:t>
      </w:r>
      <w:proofErr w:type="spellStart"/>
      <w:r>
        <w:rPr>
          <w:rFonts w:ascii="Source Sans Pro" w:hAnsi="Source Sans Pro"/>
        </w:rPr>
        <w:t>tabakologen</w:t>
      </w:r>
      <w:proofErr w:type="spellEnd"/>
      <w:r>
        <w:rPr>
          <w:rFonts w:ascii="Source Sans Pro" w:hAnsi="Source Sans Pro"/>
        </w:rPr>
        <w:t xml:space="preserve"> die vragen beantwoorden en rokers begeleiden vanop afstand: online en telefonisch. Tabakstop, de rookstopbegeleidingsdienst van Stichting tegen Kanker, blijft beschikbaar om rokers te </w:t>
      </w:r>
      <w:r w:rsidR="0014697E">
        <w:rPr>
          <w:rFonts w:ascii="Source Sans Pro" w:hAnsi="Source Sans Pro"/>
        </w:rPr>
        <w:t>begeleiden</w:t>
      </w:r>
      <w:r>
        <w:rPr>
          <w:rFonts w:ascii="Source Sans Pro" w:hAnsi="Source Sans Pro"/>
        </w:rPr>
        <w:t xml:space="preserve"> richting een leven zonder tabak. Je kan terecht op het gratis nummer 0800 111 00, op </w:t>
      </w:r>
      <w:hyperlink r:id="rId12" w:history="1">
        <w:r>
          <w:rPr>
            <w:rStyle w:val="Hyperlink"/>
            <w:rFonts w:ascii="Source Sans Pro" w:hAnsi="Source Sans Pro"/>
          </w:rPr>
          <w:t>www.tabakstop.be</w:t>
        </w:r>
      </w:hyperlink>
      <w:r>
        <w:rPr>
          <w:rFonts w:ascii="Source Sans Pro" w:hAnsi="Source Sans Pro"/>
        </w:rPr>
        <w:t xml:space="preserve"> of op de Tabakstop-app. Maar ook in je buurt kan je op zoek naar een </w:t>
      </w:r>
      <w:proofErr w:type="spellStart"/>
      <w:r>
        <w:rPr>
          <w:rFonts w:ascii="Source Sans Pro" w:hAnsi="Source Sans Pro"/>
        </w:rPr>
        <w:t>tabakoloog</w:t>
      </w:r>
      <w:proofErr w:type="spellEnd"/>
      <w:r>
        <w:rPr>
          <w:rFonts w:ascii="Source Sans Pro" w:hAnsi="Source Sans Pro"/>
        </w:rPr>
        <w:t xml:space="preserve"> die je op afstand kan begeleiden: raadpleeg de lijst met beschikbare </w:t>
      </w:r>
      <w:proofErr w:type="spellStart"/>
      <w:r>
        <w:rPr>
          <w:rFonts w:ascii="Source Sans Pro" w:hAnsi="Source Sans Pro"/>
        </w:rPr>
        <w:t>tabakologen</w:t>
      </w:r>
      <w:proofErr w:type="spellEnd"/>
      <w:r>
        <w:rPr>
          <w:rFonts w:ascii="Source Sans Pro" w:hAnsi="Source Sans Pro"/>
        </w:rPr>
        <w:t xml:space="preserve"> via </w:t>
      </w:r>
      <w:hyperlink r:id="rId13" w:history="1">
        <w:r>
          <w:rPr>
            <w:rStyle w:val="Hyperlink"/>
            <w:rFonts w:ascii="Source Sans Pro" w:hAnsi="Source Sans Pro"/>
          </w:rPr>
          <w:t>https://rookstop.vrgt.be/rookstopbegeleiding-op-afstand</w:t>
        </w:r>
      </w:hyperlink>
      <w:r>
        <w:rPr>
          <w:rFonts w:ascii="Source Sans Pro" w:hAnsi="Source Sans Pro"/>
        </w:rPr>
        <w:t xml:space="preserve">. </w:t>
      </w:r>
    </w:p>
    <w:p w14:paraId="5B0CA966" w14:textId="77777777" w:rsidR="00924E4D" w:rsidRDefault="00924E4D" w:rsidP="00924E4D">
      <w:pPr>
        <w:rPr>
          <w:rFonts w:ascii="Source Sans Pro" w:hAnsi="Source Sans Pro"/>
        </w:rPr>
      </w:pPr>
      <w:r>
        <w:rPr>
          <w:rFonts w:ascii="Source Sans Pro" w:hAnsi="Source Sans Pro"/>
        </w:rPr>
        <w:t xml:space="preserve">Met een simpel duwtje in de rug, verhoog je je rookstopkans aanzienlijk! </w:t>
      </w:r>
    </w:p>
    <w:p w14:paraId="3668DE74" w14:textId="77777777" w:rsidR="00924E4D" w:rsidRDefault="00924E4D" w:rsidP="00924E4D">
      <w:pPr>
        <w:rPr>
          <w:rFonts w:ascii="Source Sans Pro" w:hAnsi="Source Sans Pro"/>
        </w:rPr>
      </w:pPr>
    </w:p>
    <w:p w14:paraId="702AE37A" w14:textId="77777777" w:rsidR="00924E4D" w:rsidRDefault="00924E4D" w:rsidP="00A03AD2">
      <w:pPr>
        <w:pBdr>
          <w:top w:val="single" w:sz="4" w:space="1" w:color="auto"/>
          <w:left w:val="single" w:sz="4" w:space="4" w:color="auto"/>
          <w:bottom w:val="single" w:sz="4" w:space="1" w:color="auto"/>
          <w:right w:val="single" w:sz="4" w:space="4" w:color="auto"/>
        </w:pBdr>
        <w:rPr>
          <w:rFonts w:ascii="Source Sans Pro" w:hAnsi="Source Sans Pro"/>
        </w:rPr>
      </w:pPr>
      <w:r>
        <w:rPr>
          <w:rFonts w:ascii="Source Sans Pro" w:hAnsi="Source Sans Pro"/>
        </w:rPr>
        <w:t>Afbeelding(en)</w:t>
      </w:r>
    </w:p>
    <w:p w14:paraId="3865A945" w14:textId="3F9250D2" w:rsidR="00924E4D" w:rsidRDefault="00924E4D" w:rsidP="00A03AD2">
      <w:pPr>
        <w:pBdr>
          <w:top w:val="single" w:sz="4" w:space="1" w:color="auto"/>
          <w:left w:val="single" w:sz="4" w:space="4" w:color="auto"/>
          <w:bottom w:val="single" w:sz="4" w:space="1" w:color="auto"/>
          <w:right w:val="single" w:sz="4" w:space="4" w:color="auto"/>
        </w:pBdr>
        <w:rPr>
          <w:rFonts w:ascii="Source Sans Pro" w:hAnsi="Source Sans Pro"/>
        </w:rPr>
      </w:pPr>
      <w:r>
        <w:rPr>
          <w:noProof/>
        </w:rPr>
        <w:drawing>
          <wp:inline distT="0" distB="0" distL="0" distR="0" wp14:anchorId="18C0458F" wp14:editId="47518C3E">
            <wp:extent cx="1860550" cy="1352550"/>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352550"/>
                    </a:xfrm>
                    <a:prstGeom prst="rect">
                      <a:avLst/>
                    </a:prstGeom>
                    <a:noFill/>
                    <a:ln>
                      <a:noFill/>
                    </a:ln>
                  </pic:spPr>
                </pic:pic>
              </a:graphicData>
            </a:graphic>
          </wp:inline>
        </w:drawing>
      </w:r>
      <w:r>
        <w:rPr>
          <w:noProof/>
        </w:rPr>
        <w:drawing>
          <wp:inline distT="0" distB="0" distL="0" distR="0" wp14:anchorId="23394143" wp14:editId="7A5D1F8B">
            <wp:extent cx="1962150" cy="1441450"/>
            <wp:effectExtent l="0" t="0" r="0" b="6350"/>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441450"/>
                    </a:xfrm>
                    <a:prstGeom prst="rect">
                      <a:avLst/>
                    </a:prstGeom>
                    <a:noFill/>
                    <a:ln>
                      <a:noFill/>
                    </a:ln>
                  </pic:spPr>
                </pic:pic>
              </a:graphicData>
            </a:graphic>
          </wp:inline>
        </w:drawing>
      </w:r>
    </w:p>
    <w:p w14:paraId="26182A10" w14:textId="77777777" w:rsidR="00D53C94" w:rsidRPr="007674DF" w:rsidRDefault="00D53C94" w:rsidP="007674DF">
      <w:pPr>
        <w:pStyle w:val="Kop1"/>
        <w:numPr>
          <w:ilvl w:val="0"/>
          <w:numId w:val="0"/>
        </w:numPr>
        <w:rPr>
          <w:rFonts w:ascii="Source Sans Pro" w:eastAsia="Times New Roman" w:hAnsi="Source Sans Pro" w:cs="Times New Roman"/>
          <w:b w:val="0"/>
          <w:bCs w:val="0"/>
          <w:caps w:val="0"/>
          <w:color w:val="E83E33"/>
          <w:spacing w:val="0"/>
          <w:sz w:val="44"/>
          <w:szCs w:val="44"/>
          <w:lang w:eastAsia="en-GB"/>
        </w:rPr>
      </w:pPr>
      <w:r w:rsidRPr="007674DF">
        <w:rPr>
          <w:rFonts w:ascii="Source Sans Pro" w:eastAsia="Times New Roman" w:hAnsi="Source Sans Pro" w:cs="Times New Roman"/>
          <w:b w:val="0"/>
          <w:bCs w:val="0"/>
          <w:caps w:val="0"/>
          <w:color w:val="E83E33"/>
          <w:spacing w:val="0"/>
          <w:sz w:val="44"/>
          <w:szCs w:val="44"/>
          <w:lang w:eastAsia="en-GB"/>
        </w:rPr>
        <w:lastRenderedPageBreak/>
        <w:t xml:space="preserve">Coronavirus: lopen rokers meer risico? </w:t>
      </w:r>
    </w:p>
    <w:p w14:paraId="081261A9" w14:textId="77777777" w:rsidR="00D53C94" w:rsidRDefault="00D53C94" w:rsidP="00D53C94">
      <w:pPr>
        <w:rPr>
          <w:rFonts w:ascii="Source Sans Pro" w:hAnsi="Source Sans Pro"/>
        </w:rPr>
      </w:pPr>
      <w:r w:rsidRPr="00375527">
        <w:rPr>
          <w:rFonts w:ascii="Source Sans Pro" w:hAnsi="Source Sans Pro"/>
        </w:rPr>
        <w:t>Het coronavirus dat zich verspreidt over heel Europa is niet uit de actualiteit weg te branden. In verscheidene artikels wordt</w:t>
      </w:r>
      <w:r>
        <w:rPr>
          <w:rFonts w:ascii="Source Sans Pro" w:hAnsi="Source Sans Pro"/>
        </w:rPr>
        <w:t xml:space="preserve"> ook</w:t>
      </w:r>
      <w:r w:rsidRPr="00375527">
        <w:rPr>
          <w:rFonts w:ascii="Source Sans Pro" w:hAnsi="Source Sans Pro"/>
        </w:rPr>
        <w:t xml:space="preserve"> de link gelegd met tabaksgebruik. </w:t>
      </w:r>
      <w:r>
        <w:rPr>
          <w:rFonts w:ascii="Source Sans Pro" w:hAnsi="Source Sans Pro"/>
        </w:rPr>
        <w:t xml:space="preserve">Dokter Mathijs Goossens, woordvoerder van Stichting tegen Kanker, schept duidelijkheid. </w:t>
      </w:r>
    </w:p>
    <w:p w14:paraId="44394C90" w14:textId="77777777" w:rsidR="00D53C94" w:rsidRPr="00290268" w:rsidRDefault="00D53C94" w:rsidP="00D53C94">
      <w:pPr>
        <w:rPr>
          <w:rFonts w:ascii="Source Sans Pro" w:hAnsi="Source Sans Pro"/>
          <w:b/>
          <w:bCs/>
        </w:rPr>
      </w:pPr>
      <w:r w:rsidRPr="00290268">
        <w:rPr>
          <w:rFonts w:ascii="Source Sans Pro" w:hAnsi="Source Sans Pro"/>
          <w:b/>
          <w:bCs/>
        </w:rPr>
        <w:t>Lopen rokers meer risico op het virus?</w:t>
      </w:r>
    </w:p>
    <w:p w14:paraId="653B04AE" w14:textId="77777777" w:rsidR="00D53C94" w:rsidRPr="00375527" w:rsidRDefault="00D53C94" w:rsidP="00D53C94">
      <w:pPr>
        <w:rPr>
          <w:rFonts w:ascii="Source Sans Pro" w:hAnsi="Source Sans Pro"/>
        </w:rPr>
      </w:pPr>
      <w:r w:rsidRPr="00375527">
        <w:rPr>
          <w:rFonts w:ascii="Source Sans Pro" w:hAnsi="Source Sans Pro"/>
        </w:rPr>
        <w:t xml:space="preserve">Dokter Mathijs Goossens: “We weten al dat dat het geval is voor andere infectieziektes zoals de </w:t>
      </w:r>
      <w:proofErr w:type="spellStart"/>
      <w:r w:rsidRPr="00375527">
        <w:rPr>
          <w:rFonts w:ascii="Source Sans Pro" w:hAnsi="Source Sans Pro"/>
        </w:rPr>
        <w:t>seizoensgriep</w:t>
      </w:r>
      <w:proofErr w:type="spellEnd"/>
      <w:r w:rsidRPr="00375527">
        <w:rPr>
          <w:rFonts w:ascii="Source Sans Pro" w:hAnsi="Source Sans Pro"/>
        </w:rPr>
        <w:t>, tuberculose,</w:t>
      </w:r>
      <w:r>
        <w:rPr>
          <w:rFonts w:ascii="Source Sans Pro" w:hAnsi="Source Sans Pro"/>
        </w:rPr>
        <w:t xml:space="preserve"> ..</w:t>
      </w:r>
      <w:r w:rsidRPr="00375527">
        <w:rPr>
          <w:rFonts w:ascii="Source Sans Pro" w:hAnsi="Source Sans Pro"/>
        </w:rPr>
        <w:t>. Voor het coronavirus hebben we nog niet voldoende bewijs. We kunnen dus niet met zekerheid bevestigen dat een roker sneller zal besmet raken met het coronavirus dan iemand anders.”</w:t>
      </w:r>
    </w:p>
    <w:p w14:paraId="242F7548" w14:textId="77777777" w:rsidR="00D53C94" w:rsidRPr="00290268" w:rsidRDefault="00D53C94" w:rsidP="00D53C94">
      <w:pPr>
        <w:rPr>
          <w:rFonts w:ascii="Source Sans Pro" w:hAnsi="Source Sans Pro"/>
          <w:b/>
          <w:bCs/>
        </w:rPr>
      </w:pPr>
      <w:r w:rsidRPr="00290268">
        <w:rPr>
          <w:rFonts w:ascii="Source Sans Pro" w:hAnsi="Source Sans Pro"/>
          <w:b/>
          <w:bCs/>
        </w:rPr>
        <w:t>Lopen rokers meer risico op complicaties?</w:t>
      </w:r>
    </w:p>
    <w:p w14:paraId="4BB31E7A" w14:textId="77777777" w:rsidR="00D53C94" w:rsidRPr="00375527" w:rsidRDefault="00D53C94" w:rsidP="00D53C94">
      <w:pPr>
        <w:rPr>
          <w:rFonts w:ascii="Source Sans Pro" w:hAnsi="Source Sans Pro"/>
        </w:rPr>
      </w:pPr>
      <w:r w:rsidRPr="00375527">
        <w:rPr>
          <w:rFonts w:ascii="Source Sans Pro" w:hAnsi="Source Sans Pro"/>
        </w:rPr>
        <w:t>“Dat is erg waarschijnlijk, zelfs al worden die mechanismes nu nog bestudeerd. Wat al zeker is, is dat mensen met een cardiovasculaire aandoening, een longziekte of diabetes meer risico lopen op een ernstige vorm van het coronavirus. En tabak speelt een rol bij twee van die drie ziektes.</w:t>
      </w:r>
    </w:p>
    <w:p w14:paraId="31A50790" w14:textId="77777777" w:rsidR="00D53C94" w:rsidRPr="00375527" w:rsidRDefault="00D53C94" w:rsidP="00D53C94">
      <w:pPr>
        <w:rPr>
          <w:rFonts w:ascii="Source Sans Pro" w:hAnsi="Source Sans Pro"/>
        </w:rPr>
      </w:pPr>
      <w:r w:rsidRPr="00375527">
        <w:rPr>
          <w:rFonts w:ascii="Source Sans Pro" w:hAnsi="Source Sans Pro"/>
        </w:rPr>
        <w:t>We weten dat het verdedigingsmechanisme van de longwegen wordt aangetast door tabak. Dat mechanisme verdedigt doeltreffend tegen andere virale aanvallen zoals de griep. We kunnen een gelijkaardig effect vermoeden bij COVID-19.</w:t>
      </w:r>
    </w:p>
    <w:p w14:paraId="231FDF9A" w14:textId="77777777" w:rsidR="00D53C94" w:rsidRPr="00375527" w:rsidRDefault="00D53C94" w:rsidP="00D53C94">
      <w:pPr>
        <w:rPr>
          <w:rFonts w:ascii="Source Sans Pro" w:hAnsi="Source Sans Pro"/>
        </w:rPr>
      </w:pPr>
      <w:r w:rsidRPr="00375527">
        <w:rPr>
          <w:rFonts w:ascii="Source Sans Pro" w:hAnsi="Source Sans Pro"/>
        </w:rPr>
        <w:t>We weten ook al lang dat roken de trilhaartjes in de luchtwegen beschadigt. De beweging van die trilhaartjes is nodig om bacteriën, maar ook stof, virussen en slijm uit de luchtwegen te verwijderen. Rook verlamt of beschadigt die trilhaartjes waardoor dit belangrijke beschermingsmechanisme stilvalt.”</w:t>
      </w:r>
    </w:p>
    <w:p w14:paraId="18D1EAF1" w14:textId="77777777" w:rsidR="00D53C94" w:rsidRPr="00290268" w:rsidRDefault="00D53C94" w:rsidP="00D53C94">
      <w:pPr>
        <w:rPr>
          <w:rFonts w:ascii="Source Sans Pro" w:hAnsi="Source Sans Pro"/>
          <w:b/>
          <w:bCs/>
        </w:rPr>
      </w:pPr>
      <w:r w:rsidRPr="00290268">
        <w:rPr>
          <w:rFonts w:ascii="Source Sans Pro" w:hAnsi="Source Sans Pro"/>
          <w:b/>
          <w:bCs/>
        </w:rPr>
        <w:t>Moeten rokers nog voorzichtiger zijn?</w:t>
      </w:r>
    </w:p>
    <w:p w14:paraId="482EEAC7" w14:textId="77777777" w:rsidR="00D53C94" w:rsidRPr="00375527" w:rsidRDefault="00D53C94" w:rsidP="00D53C94">
      <w:pPr>
        <w:rPr>
          <w:rFonts w:ascii="Source Sans Pro" w:hAnsi="Source Sans Pro"/>
        </w:rPr>
      </w:pPr>
      <w:r w:rsidRPr="00375527">
        <w:rPr>
          <w:rFonts w:ascii="Source Sans Pro" w:hAnsi="Source Sans Pro"/>
        </w:rPr>
        <w:t>“Iedereen moet uiterst voorzichtig zijn. We raden iedereen aan de preventiemaatregelen van de gezondheidsautoriteiten goed na te leven (handhygiëne, contacten beperken, enz.). Was je handen goed voordat je een sigaret opsteekt en naar je mond brengt.</w:t>
      </w:r>
    </w:p>
    <w:p w14:paraId="4AF1BC38" w14:textId="77777777" w:rsidR="00D53C94" w:rsidRPr="00375527" w:rsidRDefault="00D53C94" w:rsidP="00D53C94">
      <w:pPr>
        <w:rPr>
          <w:rFonts w:ascii="Source Sans Pro" w:hAnsi="Source Sans Pro"/>
        </w:rPr>
      </w:pPr>
      <w:r w:rsidRPr="00375527">
        <w:rPr>
          <w:rFonts w:ascii="Source Sans Pro" w:hAnsi="Source Sans Pro"/>
        </w:rPr>
        <w:t>Deel ook geen sigaret, joint of waterpijp met iemand anders, zelfs al is die in goede gezondheid.”</w:t>
      </w:r>
    </w:p>
    <w:p w14:paraId="36CE87B6" w14:textId="77777777" w:rsidR="00D53C94" w:rsidRPr="00375527" w:rsidRDefault="00D53C94" w:rsidP="00D53C94">
      <w:pPr>
        <w:rPr>
          <w:rFonts w:ascii="Source Sans Pro" w:hAnsi="Source Sans Pro"/>
        </w:rPr>
      </w:pPr>
      <w:r w:rsidRPr="00375527">
        <w:rPr>
          <w:rFonts w:ascii="Source Sans Pro" w:hAnsi="Source Sans Pro"/>
        </w:rPr>
        <w:t>Ter herinnering, het coronavirus wordt vooral doorgegeven via de luchtwegen (speekseldruppels). Het is ook mogelijk besmet te raken met het virus door een besmet voorwerp aan te raken en daarna het gezicht aan te raken met de handen. Het virus kan ook meerdere uren tot meerdere dagen overleven op voorwerpen, oppervlakken, enz</w:t>
      </w:r>
      <w:r>
        <w:rPr>
          <w:rFonts w:ascii="Source Sans Pro" w:hAnsi="Source Sans Pro"/>
        </w:rPr>
        <w:t>ovoort.</w:t>
      </w:r>
    </w:p>
    <w:p w14:paraId="2C392304" w14:textId="77777777" w:rsidR="00D53C94" w:rsidRPr="00290268" w:rsidRDefault="00D53C94" w:rsidP="00D53C94">
      <w:pPr>
        <w:rPr>
          <w:rFonts w:ascii="Source Sans Pro" w:hAnsi="Source Sans Pro"/>
          <w:b/>
          <w:bCs/>
        </w:rPr>
      </w:pPr>
      <w:r w:rsidRPr="00290268">
        <w:rPr>
          <w:rFonts w:ascii="Source Sans Pro" w:hAnsi="Source Sans Pro"/>
          <w:b/>
          <w:bCs/>
        </w:rPr>
        <w:t>Loont het de moeite om nu te stoppen met roken?</w:t>
      </w:r>
    </w:p>
    <w:p w14:paraId="27011863" w14:textId="77777777" w:rsidR="00D53C94" w:rsidRPr="00375527" w:rsidRDefault="00D53C94" w:rsidP="00D53C94">
      <w:pPr>
        <w:rPr>
          <w:rFonts w:ascii="Source Sans Pro" w:hAnsi="Source Sans Pro"/>
        </w:rPr>
      </w:pPr>
      <w:r w:rsidRPr="00375527">
        <w:rPr>
          <w:rFonts w:ascii="Source Sans Pro" w:hAnsi="Source Sans Pro"/>
        </w:rPr>
        <w:t>“Zeker! Niet roken zou zelfs een van de preventieve maatregelen moeten zijn. Je overweegt te stoppen met roken? Dan is nu het perfecte moment om dat te proberen. Stoppen met roken is trouwens altijd een uitstekende beslissing om zich te beschermen tegen de complicaties van heel wat ziektes.</w:t>
      </w:r>
    </w:p>
    <w:p w14:paraId="36F4156C" w14:textId="77777777" w:rsidR="0043361D" w:rsidRDefault="0043361D" w:rsidP="00D53C94">
      <w:pPr>
        <w:rPr>
          <w:rFonts w:ascii="Source Sans Pro" w:hAnsi="Source Sans Pro"/>
          <w:b/>
          <w:bCs/>
        </w:rPr>
      </w:pPr>
    </w:p>
    <w:p w14:paraId="70114FD3" w14:textId="10520E1D" w:rsidR="00D53C94" w:rsidRPr="00290268" w:rsidRDefault="00D53C94" w:rsidP="00D53C94">
      <w:pPr>
        <w:rPr>
          <w:rFonts w:ascii="Source Sans Pro" w:hAnsi="Source Sans Pro"/>
          <w:b/>
          <w:bCs/>
        </w:rPr>
      </w:pPr>
      <w:r w:rsidRPr="00290268">
        <w:rPr>
          <w:rFonts w:ascii="Source Sans Pro" w:hAnsi="Source Sans Pro"/>
          <w:b/>
          <w:bCs/>
        </w:rPr>
        <w:t xml:space="preserve">Er is ook goed nieuws! </w:t>
      </w:r>
    </w:p>
    <w:p w14:paraId="633044E4" w14:textId="77777777" w:rsidR="00D53C94" w:rsidRPr="00375527" w:rsidRDefault="00D53C94" w:rsidP="00D53C94">
      <w:pPr>
        <w:rPr>
          <w:rFonts w:ascii="Source Sans Pro" w:hAnsi="Source Sans Pro"/>
        </w:rPr>
      </w:pPr>
      <w:r w:rsidRPr="00375527">
        <w:rPr>
          <w:rFonts w:ascii="Source Sans Pro" w:hAnsi="Source Sans Pro"/>
        </w:rPr>
        <w:t xml:space="preserve">Na een rookstop begint </w:t>
      </w:r>
      <w:r>
        <w:rPr>
          <w:rFonts w:ascii="Source Sans Pro" w:hAnsi="Source Sans Pro"/>
        </w:rPr>
        <w:t>het</w:t>
      </w:r>
      <w:r w:rsidRPr="00375527">
        <w:rPr>
          <w:rFonts w:ascii="Source Sans Pro" w:hAnsi="Source Sans Pro"/>
        </w:rPr>
        <w:t xml:space="preserve"> beschermingsmechanisme</w:t>
      </w:r>
      <w:r>
        <w:rPr>
          <w:rFonts w:ascii="Source Sans Pro" w:hAnsi="Source Sans Pro"/>
        </w:rPr>
        <w:t xml:space="preserve"> van de longen</w:t>
      </w:r>
      <w:r w:rsidRPr="00375527">
        <w:rPr>
          <w:rFonts w:ascii="Source Sans Pro" w:hAnsi="Source Sans Pro"/>
        </w:rPr>
        <w:t xml:space="preserve"> zich te herstellen en schiet een schoonmaakactie in gang in de longen. Zo kun je beter herstellen van een luchtweginfectie.</w:t>
      </w:r>
    </w:p>
    <w:p w14:paraId="4DCFC6C1" w14:textId="77777777" w:rsidR="00D53C94" w:rsidRPr="00375527" w:rsidRDefault="00D53C94" w:rsidP="00D53C94">
      <w:pPr>
        <w:rPr>
          <w:rFonts w:ascii="Source Sans Pro" w:hAnsi="Source Sans Pro"/>
        </w:rPr>
      </w:pPr>
      <w:r w:rsidRPr="00375527">
        <w:rPr>
          <w:rFonts w:ascii="Source Sans Pro" w:hAnsi="Source Sans Pro"/>
        </w:rPr>
        <w:t xml:space="preserve">U zal misschien wat beginnen slijm ophoesten: dat is normaal en betekent niet dat u bent besmet met het virus. Vergeet niet te hoesten in de </w:t>
      </w:r>
      <w:proofErr w:type="spellStart"/>
      <w:r w:rsidRPr="00375527">
        <w:rPr>
          <w:rFonts w:ascii="Source Sans Pro" w:hAnsi="Source Sans Pro"/>
        </w:rPr>
        <w:t>elleboog</w:t>
      </w:r>
      <w:proofErr w:type="spellEnd"/>
      <w:r w:rsidRPr="00375527">
        <w:rPr>
          <w:rFonts w:ascii="Source Sans Pro" w:hAnsi="Source Sans Pro"/>
        </w:rPr>
        <w:t xml:space="preserve"> en volg de hygiëneregels zorgvuldig op. Blijft u hoesten of wordt de hoest ernstiger, heeft u koorts, aarzel dan niet uw arts op te bellen voor advies.”</w:t>
      </w:r>
    </w:p>
    <w:p w14:paraId="3708B17B" w14:textId="77777777" w:rsidR="00D53C94" w:rsidRPr="00375527" w:rsidRDefault="00D53C94" w:rsidP="00D53C94">
      <w:pPr>
        <w:rPr>
          <w:rFonts w:ascii="Source Sans Pro" w:hAnsi="Source Sans Pro"/>
        </w:rPr>
      </w:pPr>
      <w:r w:rsidRPr="00375527">
        <w:rPr>
          <w:rFonts w:ascii="Source Sans Pro" w:hAnsi="Source Sans Pro"/>
        </w:rPr>
        <w:t>Roken verhoogt ook het risico op heel wat andere gezondheidsproblemen, van beroerte tot maagzuur. Stoppen met roken is dus ook een daad van burgerzin in deze crisisperiode, zodat de ziekenhuizen en het zorgpersoneel niet nodeloos belast worden.</w:t>
      </w:r>
    </w:p>
    <w:p w14:paraId="638D8D94" w14:textId="77777777" w:rsidR="00D53C94" w:rsidRDefault="00D53C94" w:rsidP="00D53C94">
      <w:pPr>
        <w:rPr>
          <w:rFonts w:ascii="Source Sans Pro" w:hAnsi="Source Sans Pro"/>
          <w:b/>
          <w:bCs/>
        </w:rPr>
      </w:pPr>
      <w:r w:rsidRPr="00290268">
        <w:rPr>
          <w:rFonts w:ascii="Source Sans Pro" w:hAnsi="Source Sans Pro"/>
          <w:b/>
          <w:bCs/>
        </w:rPr>
        <w:t>Hoe stoppen met roken?</w:t>
      </w:r>
    </w:p>
    <w:p w14:paraId="487D550F" w14:textId="77777777" w:rsidR="00D53C94" w:rsidRPr="00375527" w:rsidRDefault="00D53C94" w:rsidP="00D53C94">
      <w:pPr>
        <w:rPr>
          <w:rFonts w:ascii="Source Sans Pro" w:hAnsi="Source Sans Pro"/>
        </w:rPr>
      </w:pPr>
      <w:r>
        <w:rPr>
          <w:rFonts w:ascii="Source Sans Pro" w:hAnsi="Source Sans Pro"/>
        </w:rPr>
        <w:t xml:space="preserve">Stoppen onder begeleiding van een erkend </w:t>
      </w:r>
      <w:proofErr w:type="spellStart"/>
      <w:r>
        <w:rPr>
          <w:rFonts w:ascii="Source Sans Pro" w:hAnsi="Source Sans Pro"/>
        </w:rPr>
        <w:t>tabakoloog</w:t>
      </w:r>
      <w:proofErr w:type="spellEnd"/>
      <w:r>
        <w:rPr>
          <w:rFonts w:ascii="Source Sans Pro" w:hAnsi="Source Sans Pro"/>
        </w:rPr>
        <w:t xml:space="preserve"> is bij uitstek de meest succesvolle methode: je hebt zo 4 keer meer kans op slagen, dan wanneer je het zonder hulp doet! Via Tabakstop kan je telefonisch advies krijgen van een </w:t>
      </w:r>
      <w:proofErr w:type="spellStart"/>
      <w:r>
        <w:rPr>
          <w:rFonts w:ascii="Source Sans Pro" w:hAnsi="Source Sans Pro"/>
        </w:rPr>
        <w:t>tabakoloog</w:t>
      </w:r>
      <w:proofErr w:type="spellEnd"/>
      <w:r>
        <w:rPr>
          <w:rFonts w:ascii="Source Sans Pro" w:hAnsi="Source Sans Pro"/>
        </w:rPr>
        <w:t xml:space="preserve">, </w:t>
      </w:r>
      <w:r w:rsidRPr="00375527">
        <w:rPr>
          <w:rFonts w:ascii="Source Sans Pro" w:hAnsi="Source Sans Pro"/>
        </w:rPr>
        <w:t xml:space="preserve">bel </w:t>
      </w:r>
      <w:r>
        <w:rPr>
          <w:rFonts w:ascii="Source Sans Pro" w:hAnsi="Source Sans Pro"/>
        </w:rPr>
        <w:t xml:space="preserve">daarvoor </w:t>
      </w:r>
      <w:r w:rsidRPr="00375527">
        <w:rPr>
          <w:rFonts w:ascii="Source Sans Pro" w:hAnsi="Source Sans Pro"/>
        </w:rPr>
        <w:t>het gratis nummer 0800 111 00.</w:t>
      </w:r>
      <w:r>
        <w:rPr>
          <w:rFonts w:ascii="Source Sans Pro" w:hAnsi="Source Sans Pro"/>
        </w:rPr>
        <w:t xml:space="preserve"> Via </w:t>
      </w:r>
      <w:hyperlink r:id="rId14" w:history="1">
        <w:r w:rsidRPr="008D1F71">
          <w:rPr>
            <w:rStyle w:val="Hyperlink"/>
            <w:rFonts w:ascii="Source Sans Pro" w:hAnsi="Source Sans Pro"/>
          </w:rPr>
          <w:t>www.tabakologen.be</w:t>
        </w:r>
      </w:hyperlink>
      <w:r>
        <w:rPr>
          <w:rFonts w:ascii="Source Sans Pro" w:hAnsi="Source Sans Pro"/>
        </w:rPr>
        <w:t xml:space="preserve"> vind je bovendien een lijst van privé-</w:t>
      </w:r>
      <w:proofErr w:type="spellStart"/>
      <w:r>
        <w:rPr>
          <w:rFonts w:ascii="Source Sans Pro" w:hAnsi="Source Sans Pro"/>
        </w:rPr>
        <w:t>tabakologen</w:t>
      </w:r>
      <w:proofErr w:type="spellEnd"/>
      <w:r>
        <w:rPr>
          <w:rFonts w:ascii="Source Sans Pro" w:hAnsi="Source Sans Pro"/>
        </w:rPr>
        <w:t xml:space="preserve"> die momenteel begeleiding via telefoon of beeldbellen aanbieden. </w:t>
      </w:r>
    </w:p>
    <w:p w14:paraId="0B3508AE" w14:textId="77777777" w:rsidR="00D53C94" w:rsidRDefault="00D53C94" w:rsidP="00356755">
      <w:pPr>
        <w:pBdr>
          <w:top w:val="single" w:sz="4" w:space="1" w:color="auto"/>
          <w:left w:val="single" w:sz="4" w:space="4" w:color="auto"/>
          <w:bottom w:val="single" w:sz="4" w:space="1" w:color="auto"/>
          <w:right w:val="single" w:sz="4" w:space="4" w:color="auto"/>
        </w:pBdr>
        <w:rPr>
          <w:rFonts w:ascii="Source Sans Pro" w:hAnsi="Source Sans Pro"/>
        </w:rPr>
      </w:pPr>
      <w:r>
        <w:rPr>
          <w:rFonts w:ascii="Source Sans Pro" w:hAnsi="Source Sans Pro"/>
        </w:rPr>
        <w:t xml:space="preserve">Afbeelding(en) </w:t>
      </w:r>
    </w:p>
    <w:p w14:paraId="0C9AA1BA" w14:textId="313FA0FF" w:rsidR="00D53C94" w:rsidRDefault="00D53C94" w:rsidP="00356755">
      <w:pPr>
        <w:pBdr>
          <w:top w:val="single" w:sz="4" w:space="1" w:color="auto"/>
          <w:left w:val="single" w:sz="4" w:space="4" w:color="auto"/>
          <w:bottom w:val="single" w:sz="4" w:space="1" w:color="auto"/>
          <w:right w:val="single" w:sz="4" w:space="4" w:color="auto"/>
        </w:pBdr>
      </w:pPr>
      <w:r>
        <w:fldChar w:fldCharType="begin"/>
      </w:r>
      <w:r>
        <w:instrText xml:space="preserve"> INCLUDEPICTURE "https://www.tabakstop.be/sites/default/files/styles/news-teaser/public/news/images/coronavirus%20-%20132%20x%20132.png?itok=Nrdy-ShV" \* MERGEFORMATINET </w:instrText>
      </w:r>
      <w:r>
        <w:fldChar w:fldCharType="separate"/>
      </w:r>
      <w:r w:rsidR="008B5AE0">
        <w:fldChar w:fldCharType="begin"/>
      </w:r>
      <w:r w:rsidR="008B5AE0">
        <w:instrText xml:space="preserve"> INCLUDEPICTURE  "https://www.tabakstop.be/sites/default/files/styles/news-teaser/public/news/images/coronavirus - 132 x 132.png?itok=Nrdy-ShV" \* MERGEFORMATINET </w:instrText>
      </w:r>
      <w:r w:rsidR="008B5AE0">
        <w:fldChar w:fldCharType="separate"/>
      </w:r>
      <w:r w:rsidR="001A14BA">
        <w:fldChar w:fldCharType="begin"/>
      </w:r>
      <w:r w:rsidR="001A14BA">
        <w:instrText xml:space="preserve"> INCLUDEPICTURE  "https://www.tabakstop.be/sites/default/files/styles/news-teaser/public/news/images/coronavirus - 132 x 132.png?itok=Nrdy-ShV" \* MERGEFORMATINET </w:instrText>
      </w:r>
      <w:r w:rsidR="001A14BA">
        <w:fldChar w:fldCharType="separate"/>
      </w:r>
      <w:r w:rsidR="00AD0920">
        <w:fldChar w:fldCharType="begin"/>
      </w:r>
      <w:r w:rsidR="00AD0920">
        <w:instrText xml:space="preserve"> </w:instrText>
      </w:r>
      <w:r w:rsidR="00AD0920">
        <w:instrText xml:space="preserve">INCLUDEPICTURE </w:instrText>
      </w:r>
      <w:r w:rsidR="00AD0920">
        <w:instrText xml:space="preserve"> "https://www.tabakstop.be/sites/default/files/styles/news-teaser/public/news/images/coronavirus - 132 x 132.png?itok=Nrdy-ShV" \* MERGEFORMATINET</w:instrText>
      </w:r>
      <w:r w:rsidR="00AD0920">
        <w:instrText xml:space="preserve"> </w:instrText>
      </w:r>
      <w:r w:rsidR="00AD0920">
        <w:fldChar w:fldCharType="separate"/>
      </w:r>
      <w:r w:rsidR="00AD0920">
        <w:pict w14:anchorId="028C7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9pt">
            <v:imagedata r:id="rId15" r:href="rId16"/>
          </v:shape>
        </w:pict>
      </w:r>
      <w:r w:rsidR="00AD0920">
        <w:fldChar w:fldCharType="end"/>
      </w:r>
      <w:r w:rsidR="001A14BA">
        <w:fldChar w:fldCharType="end"/>
      </w:r>
      <w:r w:rsidR="008B5AE0">
        <w:fldChar w:fldCharType="end"/>
      </w:r>
      <w:r>
        <w:fldChar w:fldCharType="end"/>
      </w:r>
      <w:r>
        <w:t xml:space="preserve">          </w:t>
      </w:r>
      <w:r>
        <w:rPr>
          <w:noProof/>
        </w:rPr>
        <w:drawing>
          <wp:inline distT="0" distB="0" distL="0" distR="0" wp14:anchorId="622A3E0F" wp14:editId="1DBB307B">
            <wp:extent cx="1860550" cy="1352550"/>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352550"/>
                    </a:xfrm>
                    <a:prstGeom prst="rect">
                      <a:avLst/>
                    </a:prstGeom>
                    <a:noFill/>
                    <a:ln>
                      <a:noFill/>
                    </a:ln>
                  </pic:spPr>
                </pic:pic>
              </a:graphicData>
            </a:graphic>
          </wp:inline>
        </w:drawing>
      </w:r>
      <w:r w:rsidRPr="00904A78">
        <w:rPr>
          <w:noProof/>
        </w:rPr>
        <w:drawing>
          <wp:inline distT="0" distB="0" distL="0" distR="0" wp14:anchorId="099BBE51" wp14:editId="407E776B">
            <wp:extent cx="1962150" cy="1441450"/>
            <wp:effectExtent l="0" t="0" r="0" b="6350"/>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441450"/>
                    </a:xfrm>
                    <a:prstGeom prst="rect">
                      <a:avLst/>
                    </a:prstGeom>
                    <a:noFill/>
                    <a:ln>
                      <a:noFill/>
                    </a:ln>
                  </pic:spPr>
                </pic:pic>
              </a:graphicData>
            </a:graphic>
          </wp:inline>
        </w:drawing>
      </w:r>
    </w:p>
    <w:p w14:paraId="233B1DFC" w14:textId="77777777" w:rsidR="00D53C94" w:rsidRPr="00B90B7F" w:rsidRDefault="00D53C94" w:rsidP="00D53C94">
      <w:pPr>
        <w:rPr>
          <w:rFonts w:ascii="Source Sans Pro" w:hAnsi="Source Sans Pro"/>
          <w:i/>
          <w:iCs/>
          <w:sz w:val="20"/>
        </w:rPr>
      </w:pPr>
      <w:r w:rsidRPr="00B90B7F">
        <w:rPr>
          <w:rFonts w:ascii="Source Sans Pro" w:hAnsi="Source Sans Pro"/>
          <w:i/>
          <w:iCs/>
          <w:sz w:val="20"/>
        </w:rPr>
        <w:t xml:space="preserve">Bron: </w:t>
      </w:r>
      <w:hyperlink r:id="rId17" w:history="1">
        <w:r w:rsidRPr="00B90B7F">
          <w:rPr>
            <w:rStyle w:val="Hyperlink"/>
            <w:rFonts w:ascii="Source Sans Pro" w:hAnsi="Source Sans Pro"/>
            <w:i/>
            <w:iCs/>
            <w:sz w:val="20"/>
          </w:rPr>
          <w:t>www.tabakstop.be</w:t>
        </w:r>
      </w:hyperlink>
      <w:r w:rsidRPr="00B90B7F">
        <w:rPr>
          <w:rFonts w:ascii="Source Sans Pro" w:hAnsi="Source Sans Pro"/>
          <w:i/>
          <w:iCs/>
          <w:sz w:val="20"/>
        </w:rPr>
        <w:t xml:space="preserve"> </w:t>
      </w:r>
    </w:p>
    <w:p w14:paraId="2DFA15FA" w14:textId="77777777" w:rsidR="00D53C94" w:rsidRDefault="00D53C94" w:rsidP="00D53C94"/>
    <w:p w14:paraId="6E29F1F5" w14:textId="77777777" w:rsidR="00D53C94" w:rsidRDefault="00D53C94" w:rsidP="00D53C94">
      <w:pPr>
        <w:tabs>
          <w:tab w:val="left" w:pos="2025"/>
        </w:tabs>
        <w:sectPr w:rsidR="00D53C94" w:rsidSect="00D53C94">
          <w:headerReference w:type="default" r:id="rId18"/>
          <w:footerReference w:type="default" r:id="rId19"/>
          <w:type w:val="continuous"/>
          <w:pgSz w:w="11906" w:h="16838"/>
          <w:pgMar w:top="1417" w:right="1417" w:bottom="1417" w:left="1417" w:header="708" w:footer="708" w:gutter="0"/>
          <w:cols w:space="708"/>
        </w:sectPr>
      </w:pPr>
      <w:r>
        <w:tab/>
      </w:r>
    </w:p>
    <w:p w14:paraId="5A34318C" w14:textId="77777777" w:rsidR="00D53C94" w:rsidRPr="007674DF" w:rsidRDefault="00D53C94" w:rsidP="007674DF">
      <w:pPr>
        <w:pStyle w:val="Kop1"/>
        <w:numPr>
          <w:ilvl w:val="0"/>
          <w:numId w:val="0"/>
        </w:numPr>
        <w:rPr>
          <w:rFonts w:ascii="Source Sans Pro" w:eastAsia="Times New Roman" w:hAnsi="Source Sans Pro" w:cs="Times New Roman"/>
          <w:b w:val="0"/>
          <w:bCs w:val="0"/>
          <w:caps w:val="0"/>
          <w:color w:val="E83E33"/>
          <w:spacing w:val="0"/>
          <w:sz w:val="44"/>
          <w:szCs w:val="44"/>
          <w:lang w:eastAsia="en-GB"/>
        </w:rPr>
      </w:pPr>
      <w:r w:rsidRPr="007674DF">
        <w:rPr>
          <w:rFonts w:ascii="Source Sans Pro" w:eastAsia="Times New Roman" w:hAnsi="Source Sans Pro" w:cs="Times New Roman"/>
          <w:b w:val="0"/>
          <w:bCs w:val="0"/>
          <w:caps w:val="0"/>
          <w:color w:val="E83E33"/>
          <w:spacing w:val="0"/>
          <w:sz w:val="44"/>
          <w:szCs w:val="44"/>
          <w:lang w:eastAsia="en-GB"/>
        </w:rPr>
        <w:lastRenderedPageBreak/>
        <w:t>Afzondering: probeer niet meer te gaan roken</w:t>
      </w:r>
    </w:p>
    <w:p w14:paraId="1F5DB748" w14:textId="77777777" w:rsidR="00D53C94" w:rsidRDefault="00D53C94" w:rsidP="00D53C94">
      <w:pPr>
        <w:tabs>
          <w:tab w:val="left" w:pos="2025"/>
        </w:tabs>
        <w:rPr>
          <w:rFonts w:ascii="Source Sans Pro" w:hAnsi="Source Sans Pro"/>
        </w:rPr>
      </w:pPr>
      <w:r w:rsidRPr="00D93701">
        <w:rPr>
          <w:rFonts w:ascii="Source Sans Pro" w:hAnsi="Source Sans Pro"/>
        </w:rPr>
        <w:t xml:space="preserve">Thuisblijven, een beperkt sociaal leven, voorraden aanleggen om minder buiten te moeten komen… allemaal zaken waardoor je misschien meer zou kunnen gaan roken. Laat je niet vangen, want het wordt daarna veel moeilijker om je tabaksgebruik terug te schroeven. </w:t>
      </w:r>
      <w:r>
        <w:rPr>
          <w:rFonts w:ascii="Source Sans Pro" w:hAnsi="Source Sans Pro"/>
        </w:rPr>
        <w:t>Bovendien lopen rokers meer kans op complicaties bij het COVID-19 virus. Alleen maar redenen dus om je tabaksgebruik onder controle te houden tijdens deze periode. Gelukkig voorziet Tabakstop enkele tips om je hierbij te helpen!</w:t>
      </w:r>
    </w:p>
    <w:p w14:paraId="694CFC73" w14:textId="77777777" w:rsidR="00D53C94" w:rsidRPr="00D93701" w:rsidRDefault="00D53C94" w:rsidP="00D53C94">
      <w:pPr>
        <w:tabs>
          <w:tab w:val="left" w:pos="2025"/>
        </w:tabs>
        <w:rPr>
          <w:rFonts w:ascii="Source Sans Pro" w:hAnsi="Source Sans Pro"/>
          <w:b/>
          <w:bCs/>
        </w:rPr>
      </w:pPr>
      <w:r w:rsidRPr="00D93701">
        <w:rPr>
          <w:rFonts w:ascii="Source Sans Pro" w:hAnsi="Source Sans Pro"/>
          <w:b/>
          <w:bCs/>
        </w:rPr>
        <w:t>1. Zoek andere manieren om je handen bezig te houden</w:t>
      </w:r>
    </w:p>
    <w:p w14:paraId="497DC9ED" w14:textId="77777777" w:rsidR="00D53C94" w:rsidRDefault="00D53C94" w:rsidP="00D53C94">
      <w:pPr>
        <w:tabs>
          <w:tab w:val="left" w:pos="2025"/>
        </w:tabs>
        <w:rPr>
          <w:rFonts w:ascii="Source Sans Pro" w:hAnsi="Source Sans Pro"/>
        </w:rPr>
      </w:pPr>
      <w:r w:rsidRPr="00D93701">
        <w:rPr>
          <w:rFonts w:ascii="Source Sans Pro" w:hAnsi="Source Sans Pro"/>
        </w:rPr>
        <w:t xml:space="preserve">Teken, knutsel, speel met een voorwerp. </w:t>
      </w:r>
      <w:r>
        <w:rPr>
          <w:rFonts w:ascii="Source Sans Pro" w:hAnsi="Source Sans Pro"/>
        </w:rPr>
        <w:t xml:space="preserve">Misschien kan je mondmaskers maken en zo meteen ook de zorgverleners helpen? Of die ene creatieve hobby die je al zo lang wou proberen, eens een kans geven? Via 0800 111 00 kan je ook een stressballetje van Tabakstop toegestuurd krijgen. </w:t>
      </w:r>
    </w:p>
    <w:p w14:paraId="79B8767D" w14:textId="77777777" w:rsidR="00D53C94" w:rsidRPr="00D93701" w:rsidRDefault="00D53C94" w:rsidP="00D53C94">
      <w:pPr>
        <w:tabs>
          <w:tab w:val="left" w:pos="2025"/>
        </w:tabs>
        <w:rPr>
          <w:rFonts w:ascii="Source Sans Pro" w:hAnsi="Source Sans Pro"/>
          <w:b/>
          <w:bCs/>
        </w:rPr>
      </w:pPr>
      <w:r w:rsidRPr="00D93701">
        <w:rPr>
          <w:rFonts w:ascii="Source Sans Pro" w:hAnsi="Source Sans Pro"/>
          <w:b/>
          <w:bCs/>
        </w:rPr>
        <w:t>2. Tel je sigaretten, om er zeker niet meer te roken dan voor de afzondering</w:t>
      </w:r>
    </w:p>
    <w:p w14:paraId="34A6A11B" w14:textId="77777777" w:rsidR="00D53C94" w:rsidRPr="00D93701" w:rsidRDefault="00D53C94" w:rsidP="00D53C94">
      <w:pPr>
        <w:tabs>
          <w:tab w:val="left" w:pos="2025"/>
        </w:tabs>
        <w:rPr>
          <w:rFonts w:ascii="Source Sans Pro" w:hAnsi="Source Sans Pro"/>
        </w:rPr>
      </w:pPr>
      <w:r w:rsidRPr="00D93701">
        <w:rPr>
          <w:rFonts w:ascii="Source Sans Pro" w:hAnsi="Source Sans Pro"/>
        </w:rPr>
        <w:t>Laat tussen elke sigaret een bepaalde tijd en noteer elke gerookte sigaret, zo kan je je verbruik makkelijk opvolgen.</w:t>
      </w:r>
    </w:p>
    <w:p w14:paraId="777F60D9" w14:textId="77777777" w:rsidR="00D53C94" w:rsidRPr="00D93701" w:rsidRDefault="00D53C94" w:rsidP="00D53C94">
      <w:pPr>
        <w:tabs>
          <w:tab w:val="left" w:pos="2025"/>
        </w:tabs>
        <w:rPr>
          <w:rFonts w:ascii="Source Sans Pro" w:hAnsi="Source Sans Pro"/>
          <w:b/>
          <w:bCs/>
        </w:rPr>
      </w:pPr>
      <w:r w:rsidRPr="00D93701">
        <w:rPr>
          <w:rFonts w:ascii="Source Sans Pro" w:hAnsi="Source Sans Pro"/>
          <w:b/>
          <w:bCs/>
        </w:rPr>
        <w:t>3. Download de Tabakstop-app, zelfs al wil je nu nog niet stoppen met roken</w:t>
      </w:r>
    </w:p>
    <w:p w14:paraId="6CB34F14" w14:textId="77777777" w:rsidR="00D53C94" w:rsidRPr="00D93701" w:rsidRDefault="00D53C94" w:rsidP="00D53C94">
      <w:pPr>
        <w:tabs>
          <w:tab w:val="left" w:pos="2025"/>
        </w:tabs>
        <w:rPr>
          <w:rFonts w:ascii="Source Sans Pro" w:hAnsi="Source Sans Pro"/>
        </w:rPr>
      </w:pPr>
      <w:r w:rsidRPr="00D93701">
        <w:rPr>
          <w:rFonts w:ascii="Source Sans Pro" w:hAnsi="Source Sans Pro"/>
        </w:rPr>
        <w:t xml:space="preserve">De app heeft een SOS-rubriek met een zestigtal leuke uitdagingen om je af te leiden en zo niet te snel naar een nieuwe sigaret te grijpen. Op de </w:t>
      </w:r>
      <w:proofErr w:type="spellStart"/>
      <w:r w:rsidRPr="00D93701">
        <w:rPr>
          <w:rFonts w:ascii="Source Sans Pro" w:hAnsi="Source Sans Pro"/>
        </w:rPr>
        <w:t>newsfeed</w:t>
      </w:r>
      <w:proofErr w:type="spellEnd"/>
      <w:r w:rsidRPr="00D93701">
        <w:rPr>
          <w:rFonts w:ascii="Source Sans Pro" w:hAnsi="Source Sans Pro"/>
        </w:rPr>
        <w:t xml:space="preserve"> van de app staan ook quizjes en heel wat informatie over tabak. De app is gratis beschikbaar op Google Play en Apple Store.</w:t>
      </w:r>
    </w:p>
    <w:p w14:paraId="35EDA1FC" w14:textId="77777777" w:rsidR="00D53C94" w:rsidRPr="00D93701" w:rsidRDefault="00D53C94" w:rsidP="00D53C94">
      <w:pPr>
        <w:tabs>
          <w:tab w:val="left" w:pos="2025"/>
        </w:tabs>
        <w:rPr>
          <w:rFonts w:ascii="Source Sans Pro" w:hAnsi="Source Sans Pro"/>
          <w:b/>
          <w:bCs/>
        </w:rPr>
      </w:pPr>
      <w:r w:rsidRPr="00D93701">
        <w:rPr>
          <w:rFonts w:ascii="Source Sans Pro" w:hAnsi="Source Sans Pro"/>
          <w:b/>
          <w:bCs/>
        </w:rPr>
        <w:t>4. Leg geen te grote voorraad aan</w:t>
      </w:r>
    </w:p>
    <w:p w14:paraId="786C13CA" w14:textId="69649488" w:rsidR="00D53C94" w:rsidRPr="00D93701" w:rsidRDefault="00D53C94" w:rsidP="00D53C94">
      <w:pPr>
        <w:tabs>
          <w:tab w:val="left" w:pos="2025"/>
        </w:tabs>
        <w:rPr>
          <w:rFonts w:ascii="Source Sans Pro" w:hAnsi="Source Sans Pro"/>
        </w:rPr>
      </w:pPr>
      <w:r w:rsidRPr="00D93701">
        <w:rPr>
          <w:rFonts w:ascii="Source Sans Pro" w:hAnsi="Source Sans Pro"/>
        </w:rPr>
        <w:t xml:space="preserve">Aangezien we zo weinig mogelijk mogen buitenkomen, hebben we de neiging om te gaan hamsteren. Dat geldt ook voor sigaretten. Dat wil zeggen dat je er waarschijnlijk veel in huis zal hebben, waardoor je minder zicht hebt op je verbruik. Zelfs al mag je het huis zo weinig mogelijk verlaten, koop niet te veel sigaretten ineens. </w:t>
      </w:r>
    </w:p>
    <w:p w14:paraId="65402504" w14:textId="77777777" w:rsidR="00D53C94" w:rsidRPr="00D93701" w:rsidRDefault="00D53C94" w:rsidP="00D53C94">
      <w:pPr>
        <w:tabs>
          <w:tab w:val="left" w:pos="2025"/>
        </w:tabs>
        <w:rPr>
          <w:rFonts w:ascii="Source Sans Pro" w:hAnsi="Source Sans Pro"/>
          <w:b/>
          <w:bCs/>
        </w:rPr>
      </w:pPr>
      <w:r w:rsidRPr="00D93701">
        <w:rPr>
          <w:rFonts w:ascii="Source Sans Pro" w:hAnsi="Source Sans Pro"/>
          <w:b/>
          <w:bCs/>
        </w:rPr>
        <w:t>5. Zorg voor afleiding</w:t>
      </w:r>
    </w:p>
    <w:p w14:paraId="68D8F560" w14:textId="77777777" w:rsidR="00D53C94" w:rsidRPr="00D93701" w:rsidRDefault="00D53C94" w:rsidP="00D53C94">
      <w:pPr>
        <w:tabs>
          <w:tab w:val="left" w:pos="2025"/>
        </w:tabs>
        <w:rPr>
          <w:rFonts w:ascii="Source Sans Pro" w:hAnsi="Source Sans Pro"/>
        </w:rPr>
      </w:pPr>
      <w:r w:rsidRPr="00D93701">
        <w:rPr>
          <w:rFonts w:ascii="Source Sans Pro" w:hAnsi="Source Sans Pro"/>
        </w:rPr>
        <w:t>Ga op zoek naar nieuwe hobby’s of herontdek activiteiten die je al lang niet meer had gedaan: tekenen, knutselen, een muziekinstrument bespelen, …</w:t>
      </w:r>
      <w:r w:rsidRPr="00D93701">
        <w:rPr>
          <w:rFonts w:ascii="Source Sans Pro" w:hAnsi="Source Sans Pro"/>
        </w:rPr>
        <w:br/>
        <w:t>Online zijn er heel wat voorbeelden, waarvan de meeste gratis. Er zijn zangers die gratis online concerten en theaterstukken, virtuele museumbezoeken en boeken. Om in conditie te blijven, zijn er tal van gratis turnlessen online. De solidariteit is wijdverspreid …</w:t>
      </w:r>
    </w:p>
    <w:p w14:paraId="664A456E" w14:textId="77777777" w:rsidR="00D53C94" w:rsidRDefault="00D53C94" w:rsidP="00D53C94">
      <w:pPr>
        <w:tabs>
          <w:tab w:val="left" w:pos="2025"/>
        </w:tabs>
        <w:rPr>
          <w:rFonts w:ascii="Source Sans Pro" w:hAnsi="Source Sans Pro"/>
        </w:rPr>
      </w:pPr>
      <w:r w:rsidRPr="00D93701">
        <w:rPr>
          <w:rFonts w:ascii="Source Sans Pro" w:hAnsi="Source Sans Pro"/>
        </w:rPr>
        <w:t>Stichting tegen Kanker heeft ook de blog ‘Hou de moed erin’ gelanceerd, met links naar verschillende activiteiten en tips: lichaamsbeweging, welzijn, activiteiten voor de kinderen, koken, cultuur, … Neem eens een kijkje op </w:t>
      </w:r>
      <w:hyperlink r:id="rId20" w:tgtFrame="_blank" w:tooltip="Meer activiteiten en tips op de blog Hou de moed erin" w:history="1">
        <w:r w:rsidRPr="00D93701">
          <w:rPr>
            <w:rStyle w:val="Hyperlink"/>
            <w:rFonts w:ascii="Source Sans Pro" w:hAnsi="Source Sans Pro"/>
          </w:rPr>
          <w:t>www.kanker.be/hou-de-moed-erin</w:t>
        </w:r>
      </w:hyperlink>
      <w:r w:rsidRPr="00D93701">
        <w:rPr>
          <w:rFonts w:ascii="Source Sans Pro" w:hAnsi="Source Sans Pro"/>
        </w:rPr>
        <w:t>.</w:t>
      </w:r>
    </w:p>
    <w:p w14:paraId="4A5679D5" w14:textId="77777777" w:rsidR="00D53C94" w:rsidRDefault="00D53C94" w:rsidP="00D53C94">
      <w:pPr>
        <w:tabs>
          <w:tab w:val="left" w:pos="2025"/>
        </w:tabs>
        <w:rPr>
          <w:rFonts w:ascii="Source Sans Pro" w:hAnsi="Source Sans Pro"/>
        </w:rPr>
      </w:pPr>
    </w:p>
    <w:p w14:paraId="728CB74B" w14:textId="77777777" w:rsidR="00D53C94" w:rsidRPr="00D93701" w:rsidRDefault="00D53C94" w:rsidP="00D53C94">
      <w:pPr>
        <w:tabs>
          <w:tab w:val="left" w:pos="2025"/>
        </w:tabs>
        <w:rPr>
          <w:rFonts w:ascii="Source Sans Pro" w:hAnsi="Source Sans Pro"/>
        </w:rPr>
      </w:pPr>
    </w:p>
    <w:p w14:paraId="1B60AD10" w14:textId="77777777" w:rsidR="00D53C94" w:rsidRPr="00D93701" w:rsidRDefault="00D53C94" w:rsidP="00D53C94">
      <w:pPr>
        <w:tabs>
          <w:tab w:val="left" w:pos="2025"/>
        </w:tabs>
        <w:rPr>
          <w:rFonts w:ascii="Source Sans Pro" w:hAnsi="Source Sans Pro"/>
          <w:b/>
          <w:bCs/>
        </w:rPr>
      </w:pPr>
      <w:r w:rsidRPr="00D93701">
        <w:rPr>
          <w:rFonts w:ascii="Source Sans Pro" w:hAnsi="Source Sans Pro"/>
          <w:b/>
          <w:bCs/>
        </w:rPr>
        <w:t xml:space="preserve">6. </w:t>
      </w:r>
      <w:r>
        <w:rPr>
          <w:rFonts w:ascii="Source Sans Pro" w:hAnsi="Source Sans Pro"/>
          <w:b/>
          <w:bCs/>
        </w:rPr>
        <w:t xml:space="preserve">Laat je ondersteunen door een </w:t>
      </w:r>
      <w:proofErr w:type="spellStart"/>
      <w:r>
        <w:rPr>
          <w:rFonts w:ascii="Source Sans Pro" w:hAnsi="Source Sans Pro"/>
          <w:b/>
          <w:bCs/>
        </w:rPr>
        <w:t>tabakoloog</w:t>
      </w:r>
      <w:proofErr w:type="spellEnd"/>
    </w:p>
    <w:p w14:paraId="66DBF92E" w14:textId="77777777" w:rsidR="00D53C94" w:rsidRDefault="00D53C94" w:rsidP="00D53C94">
      <w:pPr>
        <w:tabs>
          <w:tab w:val="left" w:pos="2025"/>
        </w:tabs>
        <w:rPr>
          <w:rFonts w:ascii="Source Sans Pro" w:hAnsi="Source Sans Pro"/>
        </w:rPr>
      </w:pPr>
      <w:r w:rsidRPr="00D93701">
        <w:rPr>
          <w:rFonts w:ascii="Source Sans Pro" w:hAnsi="Source Sans Pro"/>
        </w:rPr>
        <w:t>Je bent de moed kwijt, je hebt geen inspiratie meer? Je maakt je zorgen over je tabaksgebruik en over de risico’s voor je gezondheid? Je hebt bijna geen sigaretten meer en je wil daarvan profiteren om te proberen stoppen met roken?</w:t>
      </w:r>
      <w:r>
        <w:rPr>
          <w:rFonts w:ascii="Source Sans Pro" w:hAnsi="Source Sans Pro"/>
        </w:rPr>
        <w:t xml:space="preserve"> </w:t>
      </w:r>
    </w:p>
    <w:p w14:paraId="60F56290" w14:textId="349CBEDC" w:rsidR="0014697E" w:rsidRDefault="0014697E" w:rsidP="0014697E">
      <w:pPr>
        <w:rPr>
          <w:rFonts w:ascii="Source Sans Pro" w:hAnsi="Source Sans Pro"/>
        </w:rPr>
      </w:pPr>
      <w:r>
        <w:rPr>
          <w:rFonts w:ascii="Source Sans Pro" w:hAnsi="Source Sans Pro"/>
        </w:rPr>
        <w:t xml:space="preserve">Bel Tabakstop op het gratis nummer 0800 111 00 en vraag </w:t>
      </w:r>
      <w:r>
        <w:rPr>
          <w:rFonts w:ascii="Source Sans Pro" w:hAnsi="Source Sans Pro"/>
        </w:rPr>
        <w:t>naar een</w:t>
      </w:r>
      <w:r>
        <w:rPr>
          <w:rFonts w:ascii="Source Sans Pro" w:hAnsi="Source Sans Pro"/>
        </w:rPr>
        <w:t xml:space="preserve"> gratis telefonische coach</w:t>
      </w:r>
      <w:r>
        <w:rPr>
          <w:rFonts w:ascii="Source Sans Pro" w:hAnsi="Source Sans Pro"/>
        </w:rPr>
        <w:t>,</w:t>
      </w:r>
      <w:r>
        <w:rPr>
          <w:rFonts w:ascii="Source Sans Pro" w:hAnsi="Source Sans Pro"/>
        </w:rPr>
        <w:t xml:space="preserve"> die je tijdens 8 gesprekken coacht bij je rookstop. Of zoek via </w:t>
      </w:r>
      <w:hyperlink r:id="rId21" w:history="1">
        <w:r>
          <w:rPr>
            <w:rStyle w:val="Hyperlink"/>
            <w:rFonts w:ascii="Source Sans Pro" w:hAnsi="Source Sans Pro"/>
          </w:rPr>
          <w:t>www.tabakologen.be</w:t>
        </w:r>
      </w:hyperlink>
      <w:r>
        <w:rPr>
          <w:rFonts w:ascii="Source Sans Pro" w:hAnsi="Source Sans Pro"/>
        </w:rPr>
        <w:t xml:space="preserve"> een privé-</w:t>
      </w:r>
      <w:proofErr w:type="spellStart"/>
      <w:r>
        <w:rPr>
          <w:rFonts w:ascii="Source Sans Pro" w:hAnsi="Source Sans Pro"/>
        </w:rPr>
        <w:t>tabakoloog</w:t>
      </w:r>
      <w:proofErr w:type="spellEnd"/>
      <w:r>
        <w:rPr>
          <w:rFonts w:ascii="Source Sans Pro" w:hAnsi="Source Sans Pro"/>
        </w:rPr>
        <w:t xml:space="preserve"> om je te begeleiden via telefoon op beeldbellen.</w:t>
      </w:r>
    </w:p>
    <w:p w14:paraId="52EA78EA" w14:textId="77777777" w:rsidR="00D53C94" w:rsidRDefault="00D53C94" w:rsidP="00356755">
      <w:pPr>
        <w:pBdr>
          <w:top w:val="single" w:sz="4" w:space="1" w:color="auto"/>
          <w:left w:val="single" w:sz="4" w:space="4" w:color="auto"/>
          <w:bottom w:val="single" w:sz="4" w:space="1" w:color="auto"/>
          <w:right w:val="single" w:sz="4" w:space="4" w:color="auto"/>
        </w:pBdr>
        <w:tabs>
          <w:tab w:val="left" w:pos="2025"/>
        </w:tabs>
        <w:rPr>
          <w:rFonts w:ascii="Source Sans Pro" w:hAnsi="Source Sans Pro"/>
        </w:rPr>
      </w:pPr>
      <w:r w:rsidRPr="00D93701">
        <w:rPr>
          <w:rFonts w:ascii="Source Sans Pro" w:hAnsi="Source Sans Pro"/>
        </w:rPr>
        <w:t>Afbeelding(en)</w:t>
      </w:r>
    </w:p>
    <w:p w14:paraId="082D99B4" w14:textId="4BC83722" w:rsidR="00D53C94" w:rsidRDefault="00D53C94" w:rsidP="00356755">
      <w:pPr>
        <w:pBdr>
          <w:top w:val="single" w:sz="4" w:space="1" w:color="auto"/>
          <w:left w:val="single" w:sz="4" w:space="4" w:color="auto"/>
          <w:bottom w:val="single" w:sz="4" w:space="1" w:color="auto"/>
          <w:right w:val="single" w:sz="4" w:space="4" w:color="auto"/>
        </w:pBdr>
        <w:tabs>
          <w:tab w:val="left" w:pos="2025"/>
        </w:tabs>
      </w:pPr>
      <w:r>
        <w:fldChar w:fldCharType="begin"/>
      </w:r>
      <w:r>
        <w:instrText xml:space="preserve"> INCLUDEPICTURE "https://www.tabakstop.be/sites/default/files/styles/news-teaser/public/news/images/confinement%20-%20132%20x%20132.png?itok=94vgV1Zo" \* MERGEFORMATINET </w:instrText>
      </w:r>
      <w:r>
        <w:fldChar w:fldCharType="separate"/>
      </w:r>
      <w:r w:rsidR="008B5AE0">
        <w:fldChar w:fldCharType="begin"/>
      </w:r>
      <w:r w:rsidR="008B5AE0">
        <w:instrText xml:space="preserve"> INCLUDEPICTURE  "https://www.tabakstop.be/sites/default/files/styles/news-teaser/public/news/images/confinement - 132 x 132.png?itok=94vgV1Zo" \* MERGEFORMATINET </w:instrText>
      </w:r>
      <w:r w:rsidR="008B5AE0">
        <w:fldChar w:fldCharType="separate"/>
      </w:r>
      <w:r w:rsidR="001A14BA">
        <w:fldChar w:fldCharType="begin"/>
      </w:r>
      <w:r w:rsidR="001A14BA">
        <w:instrText xml:space="preserve"> INCLUDEPICTURE  "https://www.tabakstop.be/sites/default/files/styles/news-teaser/public/news/images/confinement - 132 x 132.png?itok=94vgV1Zo" \* MERGEFORMATINET </w:instrText>
      </w:r>
      <w:r w:rsidR="001A14BA">
        <w:fldChar w:fldCharType="separate"/>
      </w:r>
      <w:r w:rsidR="00AD0920">
        <w:fldChar w:fldCharType="begin"/>
      </w:r>
      <w:r w:rsidR="00AD0920">
        <w:instrText xml:space="preserve"> </w:instrText>
      </w:r>
      <w:r w:rsidR="00AD0920">
        <w:instrText>INCLUDEPICTURE  "https://www.tabakstop.be/sites/default/files/styles/news-teaser/public/news/images/confinement - 132 x 132.png?itok=94vgV1Zo" \* MERGEFORMATINET</w:instrText>
      </w:r>
      <w:r w:rsidR="00AD0920">
        <w:instrText xml:space="preserve"> </w:instrText>
      </w:r>
      <w:r w:rsidR="00AD0920">
        <w:fldChar w:fldCharType="separate"/>
      </w:r>
      <w:r w:rsidR="00AD0920">
        <w:pict w14:anchorId="36E0CD05">
          <v:shape id="_x0000_i1026" type="#_x0000_t75" style="width:99pt;height:99pt">
            <v:imagedata r:id="rId22" r:href="rId23"/>
          </v:shape>
        </w:pict>
      </w:r>
      <w:r w:rsidR="00AD0920">
        <w:fldChar w:fldCharType="end"/>
      </w:r>
      <w:r w:rsidR="001A14BA">
        <w:fldChar w:fldCharType="end"/>
      </w:r>
      <w:r w:rsidR="008B5AE0">
        <w:fldChar w:fldCharType="end"/>
      </w:r>
      <w:r>
        <w:fldChar w:fldCharType="end"/>
      </w:r>
      <w:r>
        <w:t xml:space="preserve">     </w:t>
      </w:r>
      <w:r>
        <w:rPr>
          <w:noProof/>
        </w:rPr>
        <w:drawing>
          <wp:inline distT="0" distB="0" distL="0" distR="0" wp14:anchorId="6925F701" wp14:editId="1BFCC96E">
            <wp:extent cx="2324100" cy="16954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695450"/>
                    </a:xfrm>
                    <a:prstGeom prst="rect">
                      <a:avLst/>
                    </a:prstGeom>
                    <a:noFill/>
                    <a:ln>
                      <a:noFill/>
                    </a:ln>
                  </pic:spPr>
                </pic:pic>
              </a:graphicData>
            </a:graphic>
          </wp:inline>
        </w:drawing>
      </w:r>
      <w:r w:rsidRPr="00B90B7F">
        <w:rPr>
          <w:noProof/>
        </w:rPr>
        <w:t xml:space="preserve"> </w:t>
      </w:r>
      <w:r w:rsidRPr="00904A78">
        <w:rPr>
          <w:noProof/>
        </w:rPr>
        <w:drawing>
          <wp:inline distT="0" distB="0" distL="0" distR="0" wp14:anchorId="7081D86C" wp14:editId="6E6C6381">
            <wp:extent cx="1962150" cy="1441450"/>
            <wp:effectExtent l="0" t="0" r="0" b="6350"/>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441450"/>
                    </a:xfrm>
                    <a:prstGeom prst="rect">
                      <a:avLst/>
                    </a:prstGeom>
                    <a:noFill/>
                    <a:ln>
                      <a:noFill/>
                    </a:ln>
                  </pic:spPr>
                </pic:pic>
              </a:graphicData>
            </a:graphic>
          </wp:inline>
        </w:drawing>
      </w:r>
    </w:p>
    <w:p w14:paraId="586E490F" w14:textId="77777777" w:rsidR="00D53C94" w:rsidRPr="00B90B7F" w:rsidRDefault="00D53C94" w:rsidP="00D53C94">
      <w:pPr>
        <w:rPr>
          <w:rFonts w:ascii="Source Sans Pro" w:hAnsi="Source Sans Pro"/>
          <w:i/>
          <w:iCs/>
          <w:sz w:val="20"/>
        </w:rPr>
      </w:pPr>
      <w:r w:rsidRPr="00B90B7F">
        <w:rPr>
          <w:rFonts w:ascii="Source Sans Pro" w:hAnsi="Source Sans Pro"/>
          <w:i/>
          <w:iCs/>
          <w:sz w:val="20"/>
        </w:rPr>
        <w:t xml:space="preserve">Bron: </w:t>
      </w:r>
      <w:hyperlink r:id="rId24" w:history="1">
        <w:r w:rsidRPr="00B90B7F">
          <w:rPr>
            <w:rStyle w:val="Hyperlink"/>
            <w:rFonts w:ascii="Source Sans Pro" w:hAnsi="Source Sans Pro"/>
            <w:i/>
            <w:iCs/>
            <w:sz w:val="20"/>
          </w:rPr>
          <w:t>www.tabakstop.be</w:t>
        </w:r>
      </w:hyperlink>
      <w:r w:rsidRPr="00B90B7F">
        <w:rPr>
          <w:rFonts w:ascii="Source Sans Pro" w:hAnsi="Source Sans Pro"/>
          <w:i/>
          <w:iCs/>
          <w:sz w:val="20"/>
        </w:rPr>
        <w:t xml:space="preserve"> </w:t>
      </w:r>
    </w:p>
    <w:p w14:paraId="58EB858D" w14:textId="77777777" w:rsidR="00D53C94" w:rsidRDefault="00D53C94" w:rsidP="00D53C94"/>
    <w:p w14:paraId="19F5A6E8" w14:textId="5E6F5B45" w:rsidR="00587B74" w:rsidRDefault="00587B74">
      <w:r>
        <w:br w:type="page"/>
      </w:r>
    </w:p>
    <w:p w14:paraId="710D593B" w14:textId="77777777" w:rsidR="00587B74" w:rsidRDefault="00587B74" w:rsidP="00D53C94">
      <w:pPr>
        <w:sectPr w:rsidR="00587B74">
          <w:pgSz w:w="11906" w:h="16838"/>
          <w:pgMar w:top="1417" w:right="1417" w:bottom="1417" w:left="1417" w:header="708" w:footer="708" w:gutter="0"/>
          <w:cols w:space="708"/>
        </w:sectPr>
      </w:pPr>
    </w:p>
    <w:p w14:paraId="0010DFB0" w14:textId="58D5B80B" w:rsidR="00D53C94" w:rsidRPr="007674DF" w:rsidRDefault="00D53C94" w:rsidP="00356755">
      <w:pPr>
        <w:pStyle w:val="Kop1"/>
        <w:numPr>
          <w:ilvl w:val="0"/>
          <w:numId w:val="0"/>
        </w:numPr>
        <w:ind w:left="567" w:hanging="567"/>
        <w:rPr>
          <w:rFonts w:ascii="Source Sans Pro" w:eastAsia="Times New Roman" w:hAnsi="Source Sans Pro" w:cs="Times New Roman"/>
          <w:b w:val="0"/>
          <w:bCs w:val="0"/>
          <w:caps w:val="0"/>
          <w:color w:val="E83E33"/>
          <w:spacing w:val="0"/>
          <w:sz w:val="44"/>
          <w:szCs w:val="44"/>
          <w:lang w:eastAsia="en-GB"/>
        </w:rPr>
      </w:pPr>
      <w:r w:rsidRPr="007674DF">
        <w:rPr>
          <w:rFonts w:ascii="Source Sans Pro" w:eastAsia="Times New Roman" w:hAnsi="Source Sans Pro" w:cs="Times New Roman"/>
          <w:b w:val="0"/>
          <w:bCs w:val="0"/>
          <w:caps w:val="0"/>
          <w:color w:val="E83E33"/>
          <w:spacing w:val="0"/>
          <w:sz w:val="44"/>
          <w:szCs w:val="44"/>
          <w:lang w:eastAsia="en-GB"/>
        </w:rPr>
        <w:lastRenderedPageBreak/>
        <w:t>Bescherm je huisgenoten tegen</w:t>
      </w:r>
      <w:r w:rsidR="007674DF">
        <w:rPr>
          <w:rFonts w:ascii="Source Sans Pro" w:eastAsia="Times New Roman" w:hAnsi="Source Sans Pro" w:cs="Times New Roman"/>
          <w:b w:val="0"/>
          <w:bCs w:val="0"/>
          <w:caps w:val="0"/>
          <w:color w:val="E83E33"/>
          <w:spacing w:val="0"/>
          <w:sz w:val="44"/>
          <w:szCs w:val="44"/>
          <w:lang w:eastAsia="en-GB"/>
        </w:rPr>
        <w:t xml:space="preserve"> s</w:t>
      </w:r>
      <w:r w:rsidRPr="007674DF">
        <w:rPr>
          <w:rFonts w:ascii="Source Sans Pro" w:eastAsia="Times New Roman" w:hAnsi="Source Sans Pro" w:cs="Times New Roman"/>
          <w:b w:val="0"/>
          <w:bCs w:val="0"/>
          <w:caps w:val="0"/>
          <w:color w:val="E83E33"/>
          <w:spacing w:val="0"/>
          <w:sz w:val="44"/>
          <w:szCs w:val="44"/>
          <w:lang w:eastAsia="en-GB"/>
        </w:rPr>
        <w:t xml:space="preserve">igarettenrook </w:t>
      </w:r>
    </w:p>
    <w:p w14:paraId="22620867" w14:textId="77777777" w:rsidR="00D53C94" w:rsidRDefault="00D53C94" w:rsidP="00D53C94">
      <w:pPr>
        <w:rPr>
          <w:rFonts w:ascii="Source Sans Pro" w:hAnsi="Source Sans Pro"/>
        </w:rPr>
      </w:pPr>
      <w:r>
        <w:rPr>
          <w:rFonts w:ascii="Source Sans Pro" w:hAnsi="Source Sans Pro"/>
        </w:rPr>
        <w:t xml:space="preserve">Thuis afgezonderd zitten, zou je ertoe kunnen verleiden om binnen te roken. In sigarettenrook zitten echter meer dan 250 schadelijke stoffen en als je in huis rookt, roken je huisgenoten en kinderen mee. Ook voor hun gezondheid heeft dat ernstige gevolgen. Zeker kinderen zijn hier extra vatbaar voor, omdat hun longen nog niet volledig volgroeid zijn en ze sneller ademen dan volwassenen. Hierdoor krijgen ze meer giftige stoffen binnen door tabaksrook die in huis blijft hangen. </w:t>
      </w:r>
    </w:p>
    <w:p w14:paraId="25E92A5E" w14:textId="77777777" w:rsidR="00D53C94" w:rsidRDefault="00D53C94" w:rsidP="00D53C94">
      <w:pPr>
        <w:rPr>
          <w:rFonts w:ascii="Source Sans Pro" w:hAnsi="Source Sans Pro"/>
        </w:rPr>
      </w:pPr>
      <w:r>
        <w:rPr>
          <w:rFonts w:ascii="Source Sans Pro" w:hAnsi="Source Sans Pro"/>
        </w:rPr>
        <w:t xml:space="preserve">Hoe bescherm je nu je huisgenoten en kinderen tegen tabaksrook? De beste manier is natuurlijk stoppen met roken. Zie je dat nu niet zitten, ga dan steeds buiten roken, bv. op je terras of balkon. Zolang je voldoende afstand houdt en niet ziek bent, mag je gerust af en toe buitengaan om te roken. Vergeet niet dat roken onder de dampkap, in een aparte kamer of aan een open raam geen goede manieren zijn om je huisgenoten te beschermen! </w:t>
      </w:r>
    </w:p>
    <w:p w14:paraId="7D0B1C2E" w14:textId="77777777" w:rsidR="00D53C94" w:rsidRDefault="00D53C94" w:rsidP="00D53C94">
      <w:pPr>
        <w:rPr>
          <w:rFonts w:ascii="Source Sans Pro" w:hAnsi="Source Sans Pro"/>
          <w:b/>
          <w:bCs/>
        </w:rPr>
      </w:pPr>
      <w:r w:rsidRPr="002F5970">
        <w:rPr>
          <w:rFonts w:ascii="Source Sans Pro" w:hAnsi="Source Sans Pro"/>
          <w:b/>
          <w:bCs/>
        </w:rPr>
        <w:t xml:space="preserve">Enkele tips </w:t>
      </w:r>
      <w:r>
        <w:rPr>
          <w:rFonts w:ascii="Source Sans Pro" w:hAnsi="Source Sans Pro"/>
          <w:b/>
          <w:bCs/>
        </w:rPr>
        <w:t>om je te helpen</w:t>
      </w:r>
      <w:r w:rsidRPr="002F5970">
        <w:rPr>
          <w:rFonts w:ascii="Source Sans Pro" w:hAnsi="Source Sans Pro"/>
          <w:b/>
          <w:bCs/>
        </w:rPr>
        <w:t xml:space="preserve">:  </w:t>
      </w:r>
    </w:p>
    <w:p w14:paraId="2E450E38" w14:textId="77777777" w:rsidR="00D53C94" w:rsidRDefault="00D53C94" w:rsidP="001A14BA">
      <w:pPr>
        <w:numPr>
          <w:ilvl w:val="0"/>
          <w:numId w:val="8"/>
        </w:numPr>
        <w:suppressAutoHyphens/>
        <w:autoSpaceDN w:val="0"/>
        <w:spacing w:before="0" w:after="160" w:line="254" w:lineRule="auto"/>
        <w:textAlignment w:val="baseline"/>
        <w:rPr>
          <w:rFonts w:ascii="Source Sans Pro" w:hAnsi="Source Sans Pro"/>
        </w:rPr>
      </w:pPr>
      <w:r>
        <w:rPr>
          <w:rFonts w:ascii="Source Sans Pro" w:hAnsi="Source Sans Pro"/>
        </w:rPr>
        <w:t xml:space="preserve">Rook wanneer je toch naar buiten moet, bv. wanneer je de vuilnisbakken buitenzet of boodschappen doet. </w:t>
      </w:r>
    </w:p>
    <w:p w14:paraId="2A3F3769" w14:textId="77777777" w:rsidR="00D53C94" w:rsidRDefault="00D53C94" w:rsidP="001A14BA">
      <w:pPr>
        <w:numPr>
          <w:ilvl w:val="0"/>
          <w:numId w:val="8"/>
        </w:numPr>
        <w:suppressAutoHyphens/>
        <w:autoSpaceDN w:val="0"/>
        <w:spacing w:before="0" w:after="160" w:line="254" w:lineRule="auto"/>
        <w:textAlignment w:val="baseline"/>
        <w:rPr>
          <w:rFonts w:ascii="Source Sans Pro" w:hAnsi="Source Sans Pro"/>
        </w:rPr>
      </w:pPr>
      <w:r>
        <w:rPr>
          <w:rFonts w:ascii="Source Sans Pro" w:hAnsi="Source Sans Pro"/>
        </w:rPr>
        <w:t xml:space="preserve">Slecht weer? Hang een jas of paraplu bij de deur. </w:t>
      </w:r>
    </w:p>
    <w:p w14:paraId="563D9268" w14:textId="77777777" w:rsidR="00D53C94" w:rsidRDefault="00D53C94" w:rsidP="001A14BA">
      <w:pPr>
        <w:numPr>
          <w:ilvl w:val="0"/>
          <w:numId w:val="8"/>
        </w:numPr>
        <w:suppressAutoHyphens/>
        <w:autoSpaceDN w:val="0"/>
        <w:spacing w:before="0" w:after="160" w:line="254" w:lineRule="auto"/>
        <w:textAlignment w:val="baseline"/>
        <w:rPr>
          <w:rFonts w:ascii="Source Sans Pro" w:hAnsi="Source Sans Pro"/>
        </w:rPr>
      </w:pPr>
      <w:r>
        <w:rPr>
          <w:rFonts w:ascii="Source Sans Pro" w:hAnsi="Source Sans Pro"/>
        </w:rPr>
        <w:t xml:space="preserve">Kun je écht niet naar buiten en weet je dat straks echt zin gaat krijgen in een sigaret? Gebruik dan een nicotinekauwgum of andere nicotinevervanger. </w:t>
      </w:r>
    </w:p>
    <w:p w14:paraId="132682C4" w14:textId="77777777" w:rsidR="00D53C94" w:rsidRDefault="00D53C94" w:rsidP="001A14BA">
      <w:pPr>
        <w:numPr>
          <w:ilvl w:val="0"/>
          <w:numId w:val="8"/>
        </w:numPr>
        <w:suppressAutoHyphens/>
        <w:autoSpaceDN w:val="0"/>
        <w:spacing w:before="0" w:after="160" w:line="254" w:lineRule="auto"/>
        <w:textAlignment w:val="baseline"/>
        <w:rPr>
          <w:rFonts w:ascii="Source Sans Pro" w:hAnsi="Source Sans Pro"/>
        </w:rPr>
      </w:pPr>
      <w:r>
        <w:rPr>
          <w:rFonts w:ascii="Source Sans Pro" w:hAnsi="Source Sans Pro"/>
        </w:rPr>
        <w:t xml:space="preserve">Vind je buiten roken ongezellig? Maak dan iets moois van je vaste plekje buiten. </w:t>
      </w:r>
    </w:p>
    <w:p w14:paraId="47734AA8" w14:textId="77777777" w:rsidR="00D53C94" w:rsidRDefault="00D53C94" w:rsidP="00D53C94">
      <w:pPr>
        <w:rPr>
          <w:rFonts w:ascii="Source Sans Pro" w:hAnsi="Source Sans Pro"/>
        </w:rPr>
      </w:pPr>
    </w:p>
    <w:p w14:paraId="2D03E460" w14:textId="77777777" w:rsidR="00D53C94" w:rsidRDefault="00D53C94" w:rsidP="00D53C94">
      <w:pPr>
        <w:rPr>
          <w:rFonts w:ascii="Source Sans Pro" w:hAnsi="Source Sans Pro"/>
        </w:rPr>
      </w:pPr>
      <w:r>
        <w:rPr>
          <w:rFonts w:ascii="Source Sans Pro" w:hAnsi="Source Sans Pro"/>
        </w:rPr>
        <w:t xml:space="preserve">Meer info en tips vind je op </w:t>
      </w:r>
      <w:hyperlink r:id="rId25" w:history="1">
        <w:r w:rsidRPr="008D1F71">
          <w:rPr>
            <w:rStyle w:val="Hyperlink"/>
            <w:rFonts w:ascii="Source Sans Pro" w:hAnsi="Source Sans Pro"/>
          </w:rPr>
          <w:t>www.nooitbinnenroken.be</w:t>
        </w:r>
      </w:hyperlink>
      <w:r>
        <w:rPr>
          <w:rFonts w:ascii="Source Sans Pro" w:hAnsi="Source Sans Pro"/>
        </w:rPr>
        <w:t xml:space="preserve">. </w:t>
      </w:r>
    </w:p>
    <w:p w14:paraId="095D0C72" w14:textId="77777777" w:rsidR="00D53C94" w:rsidRDefault="00D53C94" w:rsidP="00D53C94">
      <w:pPr>
        <w:rPr>
          <w:rFonts w:ascii="Source Sans Pro" w:hAnsi="Source Sans Pro"/>
        </w:rPr>
      </w:pPr>
      <w:r>
        <w:rPr>
          <w:rFonts w:ascii="Source Sans Pro" w:hAnsi="Source Sans Pro"/>
        </w:rPr>
        <w:t>Wil je toch een stoppoging ondernemen? Je kan voor hulp terecht bij Tabakstop (</w:t>
      </w:r>
      <w:hyperlink r:id="rId26" w:history="1">
        <w:r w:rsidRPr="008D1F71">
          <w:rPr>
            <w:rStyle w:val="Hyperlink"/>
            <w:rFonts w:ascii="Source Sans Pro" w:hAnsi="Source Sans Pro"/>
          </w:rPr>
          <w:t>www.tabakstop.be</w:t>
        </w:r>
      </w:hyperlink>
      <w:r>
        <w:rPr>
          <w:rFonts w:ascii="Source Sans Pro" w:hAnsi="Source Sans Pro"/>
        </w:rPr>
        <w:t xml:space="preserve"> of 0800 111 00) of bij een erkend </w:t>
      </w:r>
      <w:proofErr w:type="spellStart"/>
      <w:r>
        <w:rPr>
          <w:rFonts w:ascii="Source Sans Pro" w:hAnsi="Source Sans Pro"/>
        </w:rPr>
        <w:t>tabakoloog</w:t>
      </w:r>
      <w:proofErr w:type="spellEnd"/>
      <w:r>
        <w:rPr>
          <w:rFonts w:ascii="Source Sans Pro" w:hAnsi="Source Sans Pro"/>
        </w:rPr>
        <w:t xml:space="preserve"> die je telefonisch of via beeldbellen begeleidt (</w:t>
      </w:r>
      <w:hyperlink r:id="rId27" w:history="1">
        <w:r w:rsidRPr="008D1F71">
          <w:rPr>
            <w:rStyle w:val="Hyperlink"/>
            <w:rFonts w:ascii="Source Sans Pro" w:hAnsi="Source Sans Pro"/>
          </w:rPr>
          <w:t>www.tabakologen.be</w:t>
        </w:r>
      </w:hyperlink>
      <w:r>
        <w:rPr>
          <w:rFonts w:ascii="Source Sans Pro" w:hAnsi="Source Sans Pro"/>
        </w:rPr>
        <w:t xml:space="preserve">). Ook een rookstop-app, zoals de Tabakstop-app, kan je ondersteuning bieden. </w:t>
      </w:r>
    </w:p>
    <w:p w14:paraId="51B33586" w14:textId="77777777" w:rsidR="00D53C94" w:rsidRDefault="00D53C94" w:rsidP="00356755">
      <w:pPr>
        <w:pBdr>
          <w:top w:val="single" w:sz="4" w:space="1" w:color="auto"/>
          <w:left w:val="single" w:sz="4" w:space="4" w:color="auto"/>
          <w:bottom w:val="single" w:sz="4" w:space="1" w:color="auto"/>
          <w:right w:val="single" w:sz="4" w:space="4" w:color="auto"/>
        </w:pBdr>
        <w:rPr>
          <w:rFonts w:ascii="Source Sans Pro" w:hAnsi="Source Sans Pro"/>
        </w:rPr>
      </w:pPr>
      <w:r>
        <w:rPr>
          <w:rFonts w:ascii="Source Sans Pro" w:hAnsi="Source Sans Pro"/>
        </w:rPr>
        <w:t>Afbeelding(en)</w:t>
      </w:r>
    </w:p>
    <w:p w14:paraId="631933CA" w14:textId="0DE6098C" w:rsidR="00D53C94" w:rsidRDefault="00D53C94" w:rsidP="00356755">
      <w:pPr>
        <w:pBdr>
          <w:top w:val="single" w:sz="4" w:space="1" w:color="auto"/>
          <w:left w:val="single" w:sz="4" w:space="4" w:color="auto"/>
          <w:bottom w:val="single" w:sz="4" w:space="1" w:color="auto"/>
          <w:right w:val="single" w:sz="4" w:space="4" w:color="auto"/>
        </w:pBdr>
        <w:rPr>
          <w:rFonts w:ascii="Source Sans Pro" w:hAnsi="Source Sans Pro"/>
        </w:rPr>
      </w:pPr>
      <w:r>
        <w:fldChar w:fldCharType="begin"/>
      </w:r>
      <w:r>
        <w:instrText xml:space="preserve"> INCLUDEPICTURE "https://www.tabakstop.be/sites/default/files/styles/news-teaser/public/news/images/Fumeur%20en%20confinement%20-%20132%20x%20132.png?itok=z7r3JL6T" \* MERGEFORMATINET </w:instrText>
      </w:r>
      <w:r>
        <w:fldChar w:fldCharType="separate"/>
      </w:r>
      <w:r w:rsidR="008B5AE0">
        <w:fldChar w:fldCharType="begin"/>
      </w:r>
      <w:r w:rsidR="008B5AE0">
        <w:instrText xml:space="preserve"> INCLUDEPICTURE  "https://www.tabakstop.be/sites/default/files/styles/news-teaser/public/news/images/Fumeur en confinement - 132 x 132.png?itok=z7r3JL6T" \* MERGEFORMATINET </w:instrText>
      </w:r>
      <w:r w:rsidR="008B5AE0">
        <w:fldChar w:fldCharType="separate"/>
      </w:r>
      <w:r w:rsidR="001A14BA">
        <w:fldChar w:fldCharType="begin"/>
      </w:r>
      <w:r w:rsidR="001A14BA">
        <w:instrText xml:space="preserve"> INCLUDEPICTURE  "https://www.tabakstop.be/sites/default/files/styles/news-teaser/public/news/images/Fumeur en confinement - 132 x 132.png?itok=z7r3JL6T" \* MERGEFORMATINET </w:instrText>
      </w:r>
      <w:r w:rsidR="001A14BA">
        <w:fldChar w:fldCharType="separate"/>
      </w:r>
      <w:r w:rsidR="00AD0920">
        <w:fldChar w:fldCharType="begin"/>
      </w:r>
      <w:r w:rsidR="00AD0920">
        <w:instrText xml:space="preserve"> </w:instrText>
      </w:r>
      <w:r w:rsidR="00AD0920">
        <w:instrText>INCLUDEPICTURE  "https://www.</w:instrText>
      </w:r>
      <w:r w:rsidR="00AD0920">
        <w:instrText>tabakstop.be/sites/default/files/styles/news-teaser/public/news/images/Fumeur en confinement - 132 x 132.png?itok=z7r3JL6T" \* MERGEFORMATINET</w:instrText>
      </w:r>
      <w:r w:rsidR="00AD0920">
        <w:instrText xml:space="preserve"> </w:instrText>
      </w:r>
      <w:r w:rsidR="00AD0920">
        <w:fldChar w:fldCharType="separate"/>
      </w:r>
      <w:r w:rsidR="00AD0920">
        <w:pict w14:anchorId="40589920">
          <v:shape id="_x0000_i1027" type="#_x0000_t75" style="width:99pt;height:99pt">
            <v:imagedata r:id="rId28" r:href="rId29"/>
          </v:shape>
        </w:pict>
      </w:r>
      <w:r w:rsidR="00AD0920">
        <w:fldChar w:fldCharType="end"/>
      </w:r>
      <w:r w:rsidR="001A14BA">
        <w:fldChar w:fldCharType="end"/>
      </w:r>
      <w:r w:rsidR="008B5AE0">
        <w:fldChar w:fldCharType="end"/>
      </w:r>
      <w:r>
        <w:fldChar w:fldCharType="end"/>
      </w:r>
      <w:r>
        <w:t xml:space="preserve">  </w:t>
      </w:r>
      <w:r>
        <w:fldChar w:fldCharType="begin"/>
      </w:r>
      <w:r>
        <w:instrText xml:space="preserve"> INCLUDEPICTURE "https://www.nooitbinnenroken.be/sites/all/themes/shs/images/kids-sake.png" \* MERGEFORMATINET </w:instrText>
      </w:r>
      <w:r>
        <w:fldChar w:fldCharType="separate"/>
      </w:r>
      <w:r w:rsidR="008B5AE0">
        <w:fldChar w:fldCharType="begin"/>
      </w:r>
      <w:r w:rsidR="008B5AE0">
        <w:instrText xml:space="preserve"> INCLUDEPICTURE  "https://www.nooitbinnenroken.be/sites/all/themes/shs/images/kids-sake.png" \* MERGEFORMATINET </w:instrText>
      </w:r>
      <w:r w:rsidR="008B5AE0">
        <w:fldChar w:fldCharType="separate"/>
      </w:r>
      <w:r w:rsidR="001A14BA">
        <w:fldChar w:fldCharType="begin"/>
      </w:r>
      <w:r w:rsidR="001A14BA">
        <w:instrText xml:space="preserve"> INCLUDEPICTURE  "https://www.nooitbinnenroken.be/sites/all/themes/shs/images/kids-sake.png" \* MERGEFORMATINET </w:instrText>
      </w:r>
      <w:r w:rsidR="001A14BA">
        <w:fldChar w:fldCharType="separate"/>
      </w:r>
      <w:r w:rsidR="00AD0920">
        <w:fldChar w:fldCharType="begin"/>
      </w:r>
      <w:r w:rsidR="00AD0920">
        <w:instrText xml:space="preserve"> </w:instrText>
      </w:r>
      <w:r w:rsidR="00AD0920">
        <w:instrText>INCLUDEPICTURE  "https://www.nooitbinnenroken.be/sites/all/themes/shs/images/kids-sake.png" \* MERGEFORMATINET</w:instrText>
      </w:r>
      <w:r w:rsidR="00AD0920">
        <w:instrText xml:space="preserve"> </w:instrText>
      </w:r>
      <w:r w:rsidR="00AD0920">
        <w:fldChar w:fldCharType="separate"/>
      </w:r>
      <w:r w:rsidR="0014697E">
        <w:pict w14:anchorId="21F73E10">
          <v:shape id="_x0000_i1028" type="#_x0000_t75" style="width:210pt;height:56.25pt">
            <v:imagedata r:id="rId30" r:href="rId31"/>
          </v:shape>
        </w:pict>
      </w:r>
      <w:r w:rsidR="00AD0920">
        <w:fldChar w:fldCharType="end"/>
      </w:r>
      <w:r w:rsidR="001A14BA">
        <w:fldChar w:fldCharType="end"/>
      </w:r>
      <w:r w:rsidR="008B5AE0">
        <w:fldChar w:fldCharType="end"/>
      </w:r>
      <w:r>
        <w:fldChar w:fldCharType="end"/>
      </w:r>
      <w:r w:rsidRPr="00904A78">
        <w:rPr>
          <w:noProof/>
        </w:rPr>
        <w:drawing>
          <wp:inline distT="0" distB="0" distL="0" distR="0" wp14:anchorId="2514B2B2" wp14:editId="06A89EF0">
            <wp:extent cx="1765300" cy="1301750"/>
            <wp:effectExtent l="0" t="0" r="6350" b="0"/>
            <wp:docPr id="15" name="Afbeelding 1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300" cy="1301750"/>
                    </a:xfrm>
                    <a:prstGeom prst="rect">
                      <a:avLst/>
                    </a:prstGeom>
                    <a:noFill/>
                    <a:ln>
                      <a:noFill/>
                    </a:ln>
                  </pic:spPr>
                </pic:pic>
              </a:graphicData>
            </a:graphic>
          </wp:inline>
        </w:drawing>
      </w:r>
    </w:p>
    <w:p w14:paraId="58E4AB9E" w14:textId="77777777" w:rsidR="00D53C94" w:rsidRPr="00640133" w:rsidRDefault="00D53C94" w:rsidP="00D53C94">
      <w:pPr>
        <w:ind w:left="-142"/>
        <w:rPr>
          <w:rFonts w:ascii="Source Sans Pro" w:hAnsi="Source Sans Pro"/>
          <w:i/>
          <w:iCs/>
          <w:sz w:val="20"/>
        </w:rPr>
      </w:pPr>
      <w:r>
        <w:tab/>
      </w:r>
      <w:r w:rsidRPr="00B90B7F">
        <w:rPr>
          <w:rFonts w:ascii="Source Sans Pro" w:hAnsi="Source Sans Pro"/>
          <w:i/>
          <w:iCs/>
          <w:sz w:val="20"/>
        </w:rPr>
        <w:t xml:space="preserve">Bron: </w:t>
      </w:r>
      <w:hyperlink r:id="rId32" w:history="1">
        <w:r w:rsidRPr="00B90B7F">
          <w:rPr>
            <w:rStyle w:val="Hyperlink"/>
            <w:rFonts w:ascii="Source Sans Pro" w:hAnsi="Source Sans Pro"/>
            <w:i/>
            <w:iCs/>
            <w:sz w:val="20"/>
          </w:rPr>
          <w:t>www.tabakstop.be</w:t>
        </w:r>
      </w:hyperlink>
      <w:r>
        <w:rPr>
          <w:rFonts w:ascii="Source Sans Pro" w:hAnsi="Source Sans Pro"/>
          <w:i/>
          <w:iCs/>
          <w:sz w:val="20"/>
        </w:rPr>
        <w:t xml:space="preserve">; </w:t>
      </w:r>
      <w:hyperlink r:id="rId33" w:history="1">
        <w:r w:rsidRPr="008D1F71">
          <w:rPr>
            <w:rStyle w:val="Hyperlink"/>
            <w:rFonts w:ascii="Source Sans Pro" w:hAnsi="Source Sans Pro"/>
            <w:i/>
            <w:iCs/>
            <w:sz w:val="20"/>
          </w:rPr>
          <w:t>www.gezondleven.be</w:t>
        </w:r>
      </w:hyperlink>
      <w:r>
        <w:rPr>
          <w:rFonts w:ascii="Source Sans Pro" w:hAnsi="Source Sans Pro"/>
          <w:i/>
          <w:iCs/>
          <w:sz w:val="20"/>
        </w:rPr>
        <w:t xml:space="preserve"> </w:t>
      </w:r>
    </w:p>
    <w:p w14:paraId="2F1B8FEA" w14:textId="7009A820" w:rsidR="00587B74" w:rsidRDefault="00587B74">
      <w:pPr>
        <w:rPr>
          <w:rFonts w:ascii="Source Sans Pro" w:hAnsi="Source Sans Pro"/>
        </w:rPr>
      </w:pPr>
      <w:r>
        <w:rPr>
          <w:rFonts w:ascii="Source Sans Pro" w:hAnsi="Source Sans Pro"/>
        </w:rPr>
        <w:br w:type="page"/>
      </w:r>
    </w:p>
    <w:p w14:paraId="3FED4428" w14:textId="1CD1C292" w:rsidR="00587B74" w:rsidRPr="007674DF" w:rsidRDefault="00587B74" w:rsidP="00356755">
      <w:pPr>
        <w:pStyle w:val="Kop1"/>
        <w:numPr>
          <w:ilvl w:val="0"/>
          <w:numId w:val="0"/>
        </w:numPr>
        <w:ind w:left="567" w:hanging="567"/>
        <w:rPr>
          <w:rFonts w:ascii="Source Sans Pro" w:eastAsia="Times New Roman" w:hAnsi="Source Sans Pro" w:cs="Times New Roman"/>
          <w:b w:val="0"/>
          <w:bCs w:val="0"/>
          <w:caps w:val="0"/>
          <w:color w:val="E83E33"/>
          <w:spacing w:val="0"/>
          <w:sz w:val="44"/>
          <w:szCs w:val="44"/>
          <w:lang w:eastAsia="en-GB"/>
        </w:rPr>
      </w:pPr>
      <w:r w:rsidRPr="007674DF">
        <w:rPr>
          <w:rFonts w:ascii="Source Sans Pro" w:eastAsia="Times New Roman" w:hAnsi="Source Sans Pro" w:cs="Times New Roman"/>
          <w:b w:val="0"/>
          <w:bCs w:val="0"/>
          <w:caps w:val="0"/>
          <w:color w:val="E83E33"/>
          <w:spacing w:val="0"/>
          <w:sz w:val="44"/>
          <w:szCs w:val="44"/>
          <w:lang w:eastAsia="en-GB"/>
        </w:rPr>
        <w:lastRenderedPageBreak/>
        <w:t xml:space="preserve">Middelengebruik in tijden van corona </w:t>
      </w:r>
    </w:p>
    <w:p w14:paraId="0C5C851B" w14:textId="77777777" w:rsidR="00587B74" w:rsidRDefault="00587B74" w:rsidP="00587B74">
      <w:pPr>
        <w:rPr>
          <w:rFonts w:ascii="Source Sans Pro" w:hAnsi="Source Sans Pro"/>
          <w:szCs w:val="22"/>
        </w:rPr>
      </w:pPr>
      <w:r>
        <w:rPr>
          <w:rFonts w:ascii="Source Sans Pro" w:hAnsi="Source Sans Pro"/>
        </w:rPr>
        <w:t>Nu we met z’n allen ‘in ons kot’ moeten blijven, liggen er wel wat valkuilen op de loer wat betreft middelengebruik. Zo kan de verveling toeslaan, valt sociale steun en controle deels weg, gaan onze stress- en spanningsniveaus misschien wat de hoogte in, … Allemaal zaken die ons kunnen aanzetten om (meer) te gaan gamen, roken, alcohol drinken enzovoort.</w:t>
      </w:r>
    </w:p>
    <w:p w14:paraId="546B16BA" w14:textId="77777777" w:rsidR="00587B74" w:rsidRDefault="00587B74" w:rsidP="00587B74">
      <w:pPr>
        <w:rPr>
          <w:rFonts w:ascii="Source Sans Pro" w:hAnsi="Source Sans Pro"/>
        </w:rPr>
      </w:pPr>
      <w:r>
        <w:rPr>
          <w:rFonts w:ascii="Source Sans Pro" w:hAnsi="Source Sans Pro"/>
        </w:rPr>
        <w:t xml:space="preserve">Wie echter veel alcohol of drugs gebruikt, kan daardoor een verminderde weerstand hebben. De gevolgen van een mogelijke corona -besmetting kunnen dan veel ernstiger zijn. Bovendien kan een verhoogd gebruik tijdens deze periode ervoor zorgen dat het nadien moeilijk(er) is om terug af te bouwen of te stoppen.  Op lange termijn zijn het gebruik van alcohol en drugs, roken, gamen of gokken zeker ook niet de  meest efficiënte strategieën voor omgaan met stress, verveling, eenzaamheid, enzovoort. </w:t>
      </w:r>
    </w:p>
    <w:p w14:paraId="2B53C712" w14:textId="77777777" w:rsidR="00587B74" w:rsidRDefault="00587B74" w:rsidP="00587B74">
      <w:pPr>
        <w:rPr>
          <w:rFonts w:ascii="Source Sans Pro" w:hAnsi="Source Sans Pro"/>
        </w:rPr>
      </w:pPr>
      <w:r>
        <w:rPr>
          <w:rFonts w:ascii="Source Sans Pro" w:hAnsi="Source Sans Pro"/>
        </w:rPr>
        <w:t xml:space="preserve">Reden te meer dus om je gebruik toch ook in deze periode onder controle te houden! Maak je je toch zorgen om je gebruik? Via </w:t>
      </w:r>
      <w:hyperlink r:id="rId34" w:history="1">
        <w:r>
          <w:rPr>
            <w:rStyle w:val="Hyperlink"/>
            <w:rFonts w:ascii="Source Sans Pro" w:hAnsi="Source Sans Pro"/>
          </w:rPr>
          <w:t>www.druglijn.be/test-jezelf</w:t>
        </w:r>
      </w:hyperlink>
      <w:r>
        <w:rPr>
          <w:rFonts w:ascii="Source Sans Pro" w:hAnsi="Source Sans Pro"/>
        </w:rPr>
        <w:t xml:space="preserve"> kan je anoniem zelftests doen voor alcohol- en druggebruik, gamen en gokken. Je krijgt dan meteen advies op maat. Voor extra ondersteuning kan je ook chatten, bellen, mailen of Skypen met De </w:t>
      </w:r>
      <w:proofErr w:type="spellStart"/>
      <w:r>
        <w:rPr>
          <w:rFonts w:ascii="Source Sans Pro" w:hAnsi="Source Sans Pro"/>
        </w:rPr>
        <w:t>DrugLijn</w:t>
      </w:r>
      <w:proofErr w:type="spellEnd"/>
      <w:r>
        <w:rPr>
          <w:rFonts w:ascii="Source Sans Pro" w:hAnsi="Source Sans Pro"/>
        </w:rPr>
        <w:t xml:space="preserve">. Alle contactgegevens vind je op </w:t>
      </w:r>
      <w:hyperlink r:id="rId35" w:history="1">
        <w:r>
          <w:rPr>
            <w:rStyle w:val="Hyperlink"/>
            <w:rFonts w:ascii="Source Sans Pro" w:hAnsi="Source Sans Pro"/>
          </w:rPr>
          <w:t>www.druglijn.be</w:t>
        </w:r>
      </w:hyperlink>
      <w:r>
        <w:rPr>
          <w:rFonts w:ascii="Source Sans Pro" w:hAnsi="Source Sans Pro"/>
        </w:rPr>
        <w:t xml:space="preserve">. </w:t>
      </w:r>
    </w:p>
    <w:p w14:paraId="4808CDC9" w14:textId="77777777" w:rsidR="00587B74" w:rsidRDefault="00587B74" w:rsidP="00356755">
      <w:pPr>
        <w:pBdr>
          <w:top w:val="single" w:sz="4" w:space="1" w:color="auto"/>
          <w:left w:val="single" w:sz="4" w:space="4" w:color="auto"/>
          <w:bottom w:val="single" w:sz="4" w:space="1" w:color="auto"/>
          <w:right w:val="single" w:sz="4" w:space="4" w:color="auto"/>
        </w:pBdr>
        <w:rPr>
          <w:rFonts w:ascii="Source Sans Pro" w:hAnsi="Source Sans Pro"/>
        </w:rPr>
      </w:pPr>
      <w:r>
        <w:rPr>
          <w:rFonts w:ascii="Source Sans Pro" w:hAnsi="Source Sans Pro"/>
        </w:rPr>
        <w:t>Afbeelding(en)</w:t>
      </w:r>
    </w:p>
    <w:p w14:paraId="14CB8677" w14:textId="398D7043" w:rsidR="00587B74" w:rsidRDefault="00587B74" w:rsidP="00356755">
      <w:pPr>
        <w:pBdr>
          <w:top w:val="single" w:sz="4" w:space="1" w:color="auto"/>
          <w:left w:val="single" w:sz="4" w:space="4" w:color="auto"/>
          <w:bottom w:val="single" w:sz="4" w:space="1" w:color="auto"/>
          <w:right w:val="single" w:sz="4" w:space="4" w:color="auto"/>
        </w:pBdr>
        <w:rPr>
          <w:rFonts w:ascii="Calibri" w:hAnsi="Calibri"/>
          <w:noProof/>
        </w:rPr>
      </w:pPr>
      <w:r>
        <w:rPr>
          <w:noProof/>
        </w:rPr>
        <w:drawing>
          <wp:inline distT="0" distB="0" distL="0" distR="0" wp14:anchorId="2D074231" wp14:editId="6357C780">
            <wp:extent cx="1936750" cy="1409700"/>
            <wp:effectExtent l="0" t="0" r="635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936750" cy="1409700"/>
                    </a:xfrm>
                    <a:prstGeom prst="rect">
                      <a:avLst/>
                    </a:prstGeom>
                    <a:noFill/>
                    <a:ln>
                      <a:noFill/>
                    </a:ln>
                  </pic:spPr>
                </pic:pic>
              </a:graphicData>
            </a:graphic>
          </wp:inline>
        </w:drawing>
      </w:r>
      <w:r>
        <w:t xml:space="preserve"> </w:t>
      </w:r>
      <w:r>
        <w:rPr>
          <w:noProof/>
        </w:rPr>
        <w:drawing>
          <wp:inline distT="0" distB="0" distL="0" distR="0" wp14:anchorId="0A830DD2" wp14:editId="2806C61E">
            <wp:extent cx="2044700" cy="1219200"/>
            <wp:effectExtent l="0" t="0" r="0" b="0"/>
            <wp:docPr id="21" name="Afbeelding 21" descr="Word vrijwilliger voor de Druglijn | Vlaamse ouderen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 vrijwilliger voor de Druglijn | Vlaamse ouderenraa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44700" cy="1219200"/>
                    </a:xfrm>
                    <a:prstGeom prst="rect">
                      <a:avLst/>
                    </a:prstGeom>
                    <a:noFill/>
                    <a:ln>
                      <a:noFill/>
                    </a:ln>
                  </pic:spPr>
                </pic:pic>
              </a:graphicData>
            </a:graphic>
          </wp:inline>
        </w:drawing>
      </w:r>
      <w:r>
        <w:rPr>
          <w:noProof/>
        </w:rPr>
        <w:drawing>
          <wp:inline distT="0" distB="0" distL="0" distR="0" wp14:anchorId="60B5F7B8" wp14:editId="0F55DA31">
            <wp:extent cx="1765300" cy="1301750"/>
            <wp:effectExtent l="0" t="0" r="6350" b="0"/>
            <wp:docPr id="20" name="Afbeelding 2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300" cy="1301750"/>
                    </a:xfrm>
                    <a:prstGeom prst="rect">
                      <a:avLst/>
                    </a:prstGeom>
                    <a:noFill/>
                    <a:ln>
                      <a:noFill/>
                    </a:ln>
                  </pic:spPr>
                </pic:pic>
              </a:graphicData>
            </a:graphic>
          </wp:inline>
        </w:drawing>
      </w:r>
    </w:p>
    <w:p w14:paraId="5EF25307" w14:textId="77777777" w:rsidR="00587B74" w:rsidRDefault="00587B74" w:rsidP="00587B74">
      <w:pPr>
        <w:rPr>
          <w:rFonts w:ascii="Source Sans Pro" w:hAnsi="Source Sans Pro"/>
          <w:i/>
          <w:iCs/>
          <w:sz w:val="20"/>
        </w:rPr>
      </w:pPr>
      <w:r>
        <w:rPr>
          <w:rFonts w:ascii="Source Sans Pro" w:hAnsi="Source Sans Pro"/>
          <w:i/>
          <w:iCs/>
          <w:sz w:val="20"/>
        </w:rPr>
        <w:t xml:space="preserve">Bron: </w:t>
      </w:r>
      <w:hyperlink r:id="rId40" w:history="1">
        <w:r>
          <w:rPr>
            <w:rStyle w:val="Hyperlink"/>
            <w:rFonts w:ascii="Source Sans Pro" w:hAnsi="Source Sans Pro"/>
            <w:i/>
            <w:iCs/>
            <w:sz w:val="20"/>
          </w:rPr>
          <w:t>www.druglijn.be</w:t>
        </w:r>
      </w:hyperlink>
    </w:p>
    <w:p w14:paraId="3D83D567" w14:textId="11681E8B" w:rsidR="00924E4D" w:rsidRDefault="00924E4D" w:rsidP="00587B74">
      <w:pPr>
        <w:tabs>
          <w:tab w:val="left" w:pos="910"/>
        </w:tabs>
        <w:rPr>
          <w:rFonts w:ascii="Source Sans Pro" w:hAnsi="Source Sans Pro"/>
        </w:rPr>
      </w:pPr>
    </w:p>
    <w:p w14:paraId="75610A19" w14:textId="77777777" w:rsidR="00EB7F97" w:rsidRDefault="00EB7F97">
      <w:pPr>
        <w:rPr>
          <w:rStyle w:val="Benadrukkingkapitaal"/>
          <w:rFonts w:eastAsia="Times New Roman" w:cs="Times New Roman"/>
          <w:caps w:val="0"/>
          <w:color w:val="auto"/>
          <w:szCs w:val="24"/>
          <w:lang w:eastAsia="en-GB"/>
        </w:rPr>
      </w:pPr>
    </w:p>
    <w:p w14:paraId="271B38E3" w14:textId="2C2920B0" w:rsidR="005634AF" w:rsidRDefault="005634AF">
      <w:pPr>
        <w:rPr>
          <w:rStyle w:val="Benadrukkingkapitaal"/>
          <w:rFonts w:eastAsia="Times New Roman" w:cs="Times New Roman"/>
          <w:caps w:val="0"/>
          <w:color w:val="auto"/>
          <w:szCs w:val="24"/>
          <w:lang w:eastAsia="en-GB"/>
        </w:rPr>
      </w:pPr>
    </w:p>
    <w:p w14:paraId="5A622765" w14:textId="77777777" w:rsidR="005634AF" w:rsidRPr="00486973" w:rsidRDefault="005634AF" w:rsidP="00486973">
      <w:pPr>
        <w:pStyle w:val="Bodytekstnieuwealinea"/>
        <w:rPr>
          <w:rStyle w:val="Benadrukkingkapitaal"/>
          <w:caps w:val="0"/>
          <w:color w:val="auto"/>
        </w:rPr>
      </w:pPr>
    </w:p>
    <w:sectPr w:rsidR="005634AF" w:rsidRPr="00486973" w:rsidSect="007C2944">
      <w:footerReference w:type="even" r:id="rId41"/>
      <w:footerReference w:type="default" r:id="rId42"/>
      <w:headerReference w:type="first" r:id="rId43"/>
      <w:footerReference w:type="first" r:id="rId44"/>
      <w:type w:val="continuous"/>
      <w:pgSz w:w="11906" w:h="16838" w:code="9"/>
      <w:pgMar w:top="1134" w:right="1134" w:bottom="1134"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D75CD" w14:textId="77777777" w:rsidR="00AD0920" w:rsidRDefault="00AD0920" w:rsidP="00C95B5E">
      <w:r>
        <w:separator/>
      </w:r>
    </w:p>
  </w:endnote>
  <w:endnote w:type="continuationSeparator" w:id="0">
    <w:p w14:paraId="01EF67EB" w14:textId="77777777" w:rsidR="00AD0920" w:rsidRDefault="00AD0920"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1B2DF" w14:textId="70315AAD" w:rsidR="007C2944" w:rsidRDefault="007C2944">
    <w:pPr>
      <w:pStyle w:val="Voettekst"/>
    </w:pPr>
    <w:r>
      <w:rPr>
        <w:noProof/>
        <w:lang w:eastAsia="nl-BE"/>
      </w:rPr>
      <w:drawing>
        <wp:anchor distT="0" distB="0" distL="114300" distR="114300" simplePos="0" relativeHeight="251672576" behindDoc="1" locked="0" layoutInCell="1" allowOverlap="1" wp14:anchorId="30708128" wp14:editId="58501251">
          <wp:simplePos x="0" y="0"/>
          <wp:positionH relativeFrom="column">
            <wp:posOffset>-539750</wp:posOffset>
          </wp:positionH>
          <wp:positionV relativeFrom="paragraph">
            <wp:posOffset>-228600</wp:posOffset>
          </wp:positionV>
          <wp:extent cx="4013200" cy="614161"/>
          <wp:effectExtent l="0" t="0" r="635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5C25" w14:textId="501AAA3F" w:rsidR="00486973" w:rsidRPr="00EB7F97" w:rsidRDefault="0001491A" w:rsidP="00EB7F97">
    <w:pPr>
      <w:pStyle w:val="Voettekst"/>
      <w:tabs>
        <w:tab w:val="clear" w:pos="9072"/>
        <w:tab w:val="center" w:pos="9441"/>
      </w:tabs>
      <w:rPr>
        <w:sz w:val="18"/>
        <w:szCs w:val="18"/>
      </w:rPr>
    </w:pPr>
    <w:r>
      <w:rPr>
        <w:noProof/>
        <w:lang w:eastAsia="nl-BE"/>
      </w:rPr>
      <w:drawing>
        <wp:anchor distT="0" distB="0" distL="114300" distR="114300" simplePos="0" relativeHeight="251674624" behindDoc="1" locked="0" layoutInCell="1" allowOverlap="1" wp14:anchorId="7079A63D" wp14:editId="47B7160F">
          <wp:simplePos x="0" y="0"/>
          <wp:positionH relativeFrom="column">
            <wp:posOffset>-419100</wp:posOffset>
          </wp:positionH>
          <wp:positionV relativeFrom="paragraph">
            <wp:posOffset>-427990</wp:posOffset>
          </wp:positionV>
          <wp:extent cx="4013200" cy="614161"/>
          <wp:effectExtent l="0" t="0" r="635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12337" w14:textId="7E50EB12"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6E549" w14:textId="77777777" w:rsidR="00AD0920" w:rsidRDefault="00AD0920" w:rsidP="00C95B5E">
      <w:r>
        <w:separator/>
      </w:r>
    </w:p>
  </w:footnote>
  <w:footnote w:type="continuationSeparator" w:id="0">
    <w:p w14:paraId="1FD6D368" w14:textId="77777777" w:rsidR="00AD0920" w:rsidRDefault="00AD0920"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E1C29" w14:textId="07B1F420" w:rsidR="007C2944" w:rsidRDefault="007C2944">
    <w:pPr>
      <w:pStyle w:val="Koptekst"/>
    </w:pPr>
    <w:r>
      <w:rPr>
        <w:noProof/>
        <w:lang w:eastAsia="nl-BE"/>
      </w:rPr>
      <w:drawing>
        <wp:anchor distT="0" distB="0" distL="114300" distR="114300" simplePos="0" relativeHeight="251670528" behindDoc="0" locked="1" layoutInCell="1" allowOverlap="1" wp14:anchorId="50EF2366" wp14:editId="4F05F6DE">
          <wp:simplePos x="0" y="0"/>
          <wp:positionH relativeFrom="margin">
            <wp:posOffset>4896485</wp:posOffset>
          </wp:positionH>
          <wp:positionV relativeFrom="topMargin">
            <wp:posOffset>208280</wp:posOffset>
          </wp:positionV>
          <wp:extent cx="1475740" cy="74866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4526A285">
          <wp:simplePos x="0" y="0"/>
          <wp:positionH relativeFrom="margin">
            <wp:posOffset>4977765</wp:posOffset>
          </wp:positionH>
          <wp:positionV relativeFrom="margin">
            <wp:posOffset>-487045</wp:posOffset>
          </wp:positionV>
          <wp:extent cx="1475740" cy="74866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F9B0D4F"/>
    <w:multiLevelType w:val="hybridMultilevel"/>
    <w:tmpl w:val="9FEA5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6384543"/>
    <w:multiLevelType w:val="multilevel"/>
    <w:tmpl w:val="7962415C"/>
    <w:numStyleLink w:val="Logoheadings"/>
  </w:abstractNum>
  <w:abstractNum w:abstractNumId="6" w15:restartNumberingAfterBreak="0">
    <w:nsid w:val="6F892DC4"/>
    <w:multiLevelType w:val="multilevel"/>
    <w:tmpl w:val="ED0C7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3"/>
  </w:num>
  <w:num w:numId="4">
    <w:abstractNumId w:val="2"/>
  </w:num>
  <w:num w:numId="5">
    <w:abstractNumId w:val="5"/>
  </w:num>
  <w:num w:numId="6">
    <w:abstractNumId w:val="1"/>
  </w:num>
  <w:num w:numId="7">
    <w:abstractNumId w:val="6"/>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1491A"/>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4697E"/>
    <w:rsid w:val="001A14BA"/>
    <w:rsid w:val="0021104F"/>
    <w:rsid w:val="002335DF"/>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73308"/>
    <w:rsid w:val="0047358E"/>
    <w:rsid w:val="004748F1"/>
    <w:rsid w:val="00482B8D"/>
    <w:rsid w:val="00483CC2"/>
    <w:rsid w:val="00483D46"/>
    <w:rsid w:val="004848C8"/>
    <w:rsid w:val="00486973"/>
    <w:rsid w:val="00490E39"/>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6320D8"/>
    <w:rsid w:val="00647E5D"/>
    <w:rsid w:val="006531E1"/>
    <w:rsid w:val="00661372"/>
    <w:rsid w:val="00661A36"/>
    <w:rsid w:val="00673366"/>
    <w:rsid w:val="006B7C2A"/>
    <w:rsid w:val="00702A2A"/>
    <w:rsid w:val="0071014B"/>
    <w:rsid w:val="00734716"/>
    <w:rsid w:val="007674DF"/>
    <w:rsid w:val="00774353"/>
    <w:rsid w:val="007A12AA"/>
    <w:rsid w:val="007A5C4F"/>
    <w:rsid w:val="007C24E1"/>
    <w:rsid w:val="007C2944"/>
    <w:rsid w:val="007C5E83"/>
    <w:rsid w:val="007D23E8"/>
    <w:rsid w:val="008330E9"/>
    <w:rsid w:val="00835261"/>
    <w:rsid w:val="0083736E"/>
    <w:rsid w:val="0084426C"/>
    <w:rsid w:val="00854167"/>
    <w:rsid w:val="00854419"/>
    <w:rsid w:val="008631A6"/>
    <w:rsid w:val="00877008"/>
    <w:rsid w:val="008811FC"/>
    <w:rsid w:val="0089570D"/>
    <w:rsid w:val="008B47E9"/>
    <w:rsid w:val="008B5AE0"/>
    <w:rsid w:val="008D4AC4"/>
    <w:rsid w:val="008E0EED"/>
    <w:rsid w:val="00915152"/>
    <w:rsid w:val="00924E4D"/>
    <w:rsid w:val="00927F42"/>
    <w:rsid w:val="00960835"/>
    <w:rsid w:val="009828D4"/>
    <w:rsid w:val="0099490A"/>
    <w:rsid w:val="009A21D8"/>
    <w:rsid w:val="009D7474"/>
    <w:rsid w:val="009F67CB"/>
    <w:rsid w:val="00A03AD2"/>
    <w:rsid w:val="00A07154"/>
    <w:rsid w:val="00A444C2"/>
    <w:rsid w:val="00A57851"/>
    <w:rsid w:val="00A6716E"/>
    <w:rsid w:val="00A90187"/>
    <w:rsid w:val="00AA6CD8"/>
    <w:rsid w:val="00AC0C4A"/>
    <w:rsid w:val="00AC5A59"/>
    <w:rsid w:val="00AD0920"/>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F38D8"/>
    <w:rsid w:val="00D24213"/>
    <w:rsid w:val="00D53C94"/>
    <w:rsid w:val="00D64F83"/>
    <w:rsid w:val="00D77D85"/>
    <w:rsid w:val="00DB53AC"/>
    <w:rsid w:val="00E16185"/>
    <w:rsid w:val="00E46207"/>
    <w:rsid w:val="00E578DD"/>
    <w:rsid w:val="00E90CF7"/>
    <w:rsid w:val="00EB7F97"/>
    <w:rsid w:val="00EE3021"/>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76774">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ookstop.vrgt.be/rookstopbegeleiding-op-afstand" TargetMode="External"/><Relationship Id="rId18" Type="http://schemas.openxmlformats.org/officeDocument/2006/relationships/header" Target="header1.xml"/><Relationship Id="rId26" Type="http://schemas.openxmlformats.org/officeDocument/2006/relationships/hyperlink" Target="http://www.tabakstop.be" TargetMode="External"/><Relationship Id="rId39" Type="http://schemas.openxmlformats.org/officeDocument/2006/relationships/image" Target="https://www.vlaamse-ouderenraad.be/sites/default/files/styles/wide_image/public/images/news/De-Drugslijn.jpg?h=a18ae170&amp;itok=5qNTIjMZ" TargetMode="External"/><Relationship Id="rId3" Type="http://schemas.openxmlformats.org/officeDocument/2006/relationships/styles" Target="styles.xml"/><Relationship Id="rId21" Type="http://schemas.openxmlformats.org/officeDocument/2006/relationships/hyperlink" Target="http://www.tabakologen.be" TargetMode="External"/><Relationship Id="rId34" Type="http://schemas.openxmlformats.org/officeDocument/2006/relationships/hyperlink" Target="http://www.druglijn.be/test-jezelf"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abakstop.be" TargetMode="External"/><Relationship Id="rId17" Type="http://schemas.openxmlformats.org/officeDocument/2006/relationships/hyperlink" Target="http://www.tabakstop.be" TargetMode="External"/><Relationship Id="rId25" Type="http://schemas.openxmlformats.org/officeDocument/2006/relationships/hyperlink" Target="http://www.nooitbinnenroken.be" TargetMode="External"/><Relationship Id="rId33" Type="http://schemas.openxmlformats.org/officeDocument/2006/relationships/hyperlink" Target="http://www.gezondleven.be" TargetMode="External"/><Relationship Id="rId38" Type="http://schemas.openxmlformats.org/officeDocument/2006/relationships/image" Target="media/image1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s://www.tabakstop.be/sites/default/files/styles/news-teaser/public/news/images/coronavirus%20-%20132%20x%20132.png?itok=Nrdy-ShV" TargetMode="External"/><Relationship Id="rId20" Type="http://schemas.openxmlformats.org/officeDocument/2006/relationships/hyperlink" Target="http://www.kanker.be/hou-de-moed-erin" TargetMode="External"/><Relationship Id="rId29" Type="http://schemas.openxmlformats.org/officeDocument/2006/relationships/image" Target="https://www.tabakstop.be/sites/default/files/styles/news-teaser/public/news/images/Fumeur%20en%20confinement%20-%20132%20x%20132.png?itok=z7r3JL6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bakstop.be" TargetMode="External"/><Relationship Id="rId24" Type="http://schemas.openxmlformats.org/officeDocument/2006/relationships/hyperlink" Target="http://www.tabakstop.be" TargetMode="External"/><Relationship Id="rId32" Type="http://schemas.openxmlformats.org/officeDocument/2006/relationships/hyperlink" Target="http://www.tabakstop.be" TargetMode="External"/><Relationship Id="rId37" Type="http://schemas.openxmlformats.org/officeDocument/2006/relationships/image" Target="https://www.druglijn.be/cache/img/925127b1deabbd7864aa84b9c9ea3296-TestJezelf.png" TargetMode="External"/><Relationship Id="rId40" Type="http://schemas.openxmlformats.org/officeDocument/2006/relationships/hyperlink" Target="http://www.druglijn.b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https://www.tabakstop.be/sites/default/files/styles/news-teaser/public/news/images/confinement%20-%20132%20x%20132.png?itok=94vgV1Zo" TargetMode="External"/><Relationship Id="rId28" Type="http://schemas.openxmlformats.org/officeDocument/2006/relationships/image" Target="media/image8.png"/><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https://www.nooitbinnenroken.be/sites/all/themes/shs/images/kids-sake.png"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abakologen.be" TargetMode="External"/><Relationship Id="rId22" Type="http://schemas.openxmlformats.org/officeDocument/2006/relationships/image" Target="media/image7.png"/><Relationship Id="rId27" Type="http://schemas.openxmlformats.org/officeDocument/2006/relationships/hyperlink" Target="http://www.tabakologen.be" TargetMode="External"/><Relationship Id="rId30" Type="http://schemas.openxmlformats.org/officeDocument/2006/relationships/image" Target="media/image9.png"/><Relationship Id="rId35" Type="http://schemas.openxmlformats.org/officeDocument/2006/relationships/hyperlink" Target="http://www.druglijn.be" TargetMode="External"/><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C6EB3-2639-4EFD-99DB-F65809A40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40</TotalTime>
  <Pages>10</Pages>
  <Words>2926</Words>
  <Characters>16099</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18988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10</cp:revision>
  <cp:lastPrinted>2014-07-22T08:53:00Z</cp:lastPrinted>
  <dcterms:created xsi:type="dcterms:W3CDTF">2020-04-27T11:57:00Z</dcterms:created>
  <dcterms:modified xsi:type="dcterms:W3CDTF">2020-05-18T09:14:00Z</dcterms:modified>
</cp:coreProperties>
</file>